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0"/>
        <w:gridCol w:w="2768"/>
        <w:gridCol w:w="1483"/>
        <w:gridCol w:w="2830"/>
      </w:tblGrid>
      <w:tr w:rsidR="005C055E" w:rsidRPr="005C055E" w14:paraId="654CEFE5" w14:textId="77777777" w:rsidTr="00C522D3">
        <w:tc>
          <w:tcPr>
            <w:tcW w:w="4998" w:type="pct"/>
            <w:gridSpan w:val="4"/>
            <w:shd w:val="clear" w:color="auto" w:fill="81BEE9" w:themeFill="accent1" w:themeFillTint="66"/>
          </w:tcPr>
          <w:p w14:paraId="2007C63E" w14:textId="25C6623F" w:rsidR="00650259" w:rsidRPr="005C055E" w:rsidRDefault="005C055E" w:rsidP="0090596C">
            <w:pPr>
              <w:pStyle w:val="Heading1"/>
              <w:rPr>
                <w:color w:val="auto"/>
              </w:rPr>
            </w:pPr>
            <w:r w:rsidRPr="005C055E">
              <w:rPr>
                <w:color w:val="auto"/>
              </w:rPr>
              <w:t>Educator Information</w:t>
            </w:r>
          </w:p>
        </w:tc>
      </w:tr>
      <w:tr w:rsidR="00650259" w:rsidRPr="00846B76" w14:paraId="188E2226" w14:textId="77777777" w:rsidTr="00C522D3">
        <w:sdt>
          <w:sdtPr>
            <w:id w:val="1621259925"/>
            <w:placeholder>
              <w:docPart w:val="A1519E098FB444EABB1B9C7E411C7766"/>
            </w:placeholder>
            <w:temporary/>
            <w:showingPlcHdr/>
            <w15:appearance w15:val="hidden"/>
          </w:sdtPr>
          <w:sdtContent>
            <w:tc>
              <w:tcPr>
                <w:tcW w:w="1214" w:type="pct"/>
                <w:vAlign w:val="bottom"/>
              </w:tcPr>
              <w:p w14:paraId="539C06F2" w14:textId="77777777" w:rsidR="00650259" w:rsidRPr="00846B76" w:rsidRDefault="0090596C" w:rsidP="007D270D">
                <w:pPr>
                  <w:pStyle w:val="NormalIndent"/>
                  <w:ind w:left="0"/>
                </w:pPr>
                <w:r w:rsidRPr="0090596C">
                  <w:t>First Name</w:t>
                </w:r>
              </w:p>
            </w:tc>
          </w:sdtContent>
        </w:sdt>
        <w:tc>
          <w:tcPr>
            <w:tcW w:w="3784" w:type="pct"/>
            <w:gridSpan w:val="3"/>
            <w:tcBorders>
              <w:bottom w:val="single" w:sz="4" w:space="0" w:color="auto"/>
            </w:tcBorders>
            <w:vAlign w:val="bottom"/>
          </w:tcPr>
          <w:p w14:paraId="23C35B31" w14:textId="77777777" w:rsidR="00650259" w:rsidRPr="00846B76" w:rsidRDefault="00650259" w:rsidP="007D270D">
            <w:pPr>
              <w:spacing w:before="120"/>
            </w:pPr>
          </w:p>
        </w:tc>
      </w:tr>
      <w:tr w:rsidR="00650259" w:rsidRPr="00846B76" w14:paraId="2C4D1C47" w14:textId="77777777" w:rsidTr="00C522D3">
        <w:sdt>
          <w:sdtPr>
            <w:id w:val="-1470592894"/>
            <w:placeholder>
              <w:docPart w:val="AF1D54214506442499FDFF7D427FD75D"/>
            </w:placeholder>
            <w:temporary/>
            <w:showingPlcHdr/>
            <w15:appearance w15:val="hidden"/>
          </w:sdtPr>
          <w:sdtContent>
            <w:tc>
              <w:tcPr>
                <w:tcW w:w="1214" w:type="pct"/>
                <w:vAlign w:val="bottom"/>
              </w:tcPr>
              <w:p w14:paraId="1FC0B9E3" w14:textId="77777777" w:rsidR="00650259" w:rsidRPr="00846B76" w:rsidRDefault="0090596C" w:rsidP="007D270D">
                <w:pPr>
                  <w:pStyle w:val="NormalIndent"/>
                  <w:ind w:left="0"/>
                </w:pPr>
                <w:r w:rsidRPr="0090596C">
                  <w:t>Last Name</w:t>
                </w:r>
              </w:p>
            </w:tc>
          </w:sdtContent>
        </w:sdt>
        <w:tc>
          <w:tcPr>
            <w:tcW w:w="3784" w:type="pct"/>
            <w:gridSpan w:val="3"/>
            <w:tcBorders>
              <w:bottom w:val="single" w:sz="4" w:space="0" w:color="auto"/>
            </w:tcBorders>
            <w:vAlign w:val="bottom"/>
          </w:tcPr>
          <w:p w14:paraId="3FA80824" w14:textId="77777777" w:rsidR="00650259" w:rsidRPr="00846B76" w:rsidRDefault="00650259" w:rsidP="007D270D">
            <w:pPr>
              <w:spacing w:before="120"/>
            </w:pPr>
          </w:p>
        </w:tc>
      </w:tr>
      <w:tr w:rsidR="009E0CE4" w:rsidRPr="00846B76" w14:paraId="793CE643" w14:textId="77777777" w:rsidTr="00C522D3">
        <w:tc>
          <w:tcPr>
            <w:tcW w:w="1214" w:type="pct"/>
            <w:vAlign w:val="bottom"/>
          </w:tcPr>
          <w:p w14:paraId="7C9C4A61" w14:textId="56E5118A" w:rsidR="009E0CE4" w:rsidRDefault="009E0CE4" w:rsidP="007D270D">
            <w:pPr>
              <w:pStyle w:val="NormalIndent"/>
              <w:ind w:left="0"/>
            </w:pPr>
            <w:r>
              <w:t>D.O.B</w:t>
            </w:r>
          </w:p>
        </w:tc>
        <w:tc>
          <w:tcPr>
            <w:tcW w:w="3784" w:type="pct"/>
            <w:gridSpan w:val="3"/>
            <w:tcBorders>
              <w:bottom w:val="single" w:sz="4" w:space="0" w:color="auto"/>
            </w:tcBorders>
            <w:vAlign w:val="bottom"/>
          </w:tcPr>
          <w:p w14:paraId="12DE67B2" w14:textId="77777777" w:rsidR="009E0CE4" w:rsidRPr="00846B76" w:rsidRDefault="009E0CE4" w:rsidP="007D270D">
            <w:pPr>
              <w:spacing w:before="120"/>
            </w:pPr>
          </w:p>
        </w:tc>
      </w:tr>
      <w:tr w:rsidR="00650259" w:rsidRPr="00846B76" w14:paraId="3D731966" w14:textId="77777777" w:rsidTr="00C522D3">
        <w:tc>
          <w:tcPr>
            <w:tcW w:w="1214" w:type="pct"/>
            <w:vAlign w:val="bottom"/>
          </w:tcPr>
          <w:p w14:paraId="2542A969" w14:textId="593D5A9F" w:rsidR="00650259" w:rsidRPr="00846B76" w:rsidRDefault="005C055E" w:rsidP="007D270D">
            <w:pPr>
              <w:pStyle w:val="NormalIndent"/>
              <w:ind w:left="0"/>
            </w:pPr>
            <w:r>
              <w:t>Address</w:t>
            </w:r>
          </w:p>
        </w:tc>
        <w:tc>
          <w:tcPr>
            <w:tcW w:w="3784" w:type="pct"/>
            <w:gridSpan w:val="3"/>
            <w:tcBorders>
              <w:bottom w:val="single" w:sz="4" w:space="0" w:color="auto"/>
            </w:tcBorders>
            <w:vAlign w:val="bottom"/>
          </w:tcPr>
          <w:p w14:paraId="0969DDEA" w14:textId="77777777" w:rsidR="00650259" w:rsidRPr="00846B76" w:rsidRDefault="00650259" w:rsidP="007D270D">
            <w:pPr>
              <w:spacing w:before="120"/>
            </w:pPr>
          </w:p>
        </w:tc>
      </w:tr>
      <w:tr w:rsidR="00650259" w:rsidRPr="00846B76" w14:paraId="658F2F43" w14:textId="77777777" w:rsidTr="00C522D3">
        <w:tc>
          <w:tcPr>
            <w:tcW w:w="1214" w:type="pct"/>
            <w:vAlign w:val="bottom"/>
          </w:tcPr>
          <w:p w14:paraId="03A22B29" w14:textId="14123131" w:rsidR="00650259" w:rsidRDefault="005C055E" w:rsidP="007D270D">
            <w:pPr>
              <w:pStyle w:val="NormalIndent"/>
              <w:ind w:left="0"/>
            </w:pPr>
            <w:r>
              <w:t>Email</w:t>
            </w:r>
          </w:p>
        </w:tc>
        <w:tc>
          <w:tcPr>
            <w:tcW w:w="3784" w:type="pct"/>
            <w:gridSpan w:val="3"/>
            <w:tcBorders>
              <w:bottom w:val="single" w:sz="4" w:space="0" w:color="auto"/>
            </w:tcBorders>
            <w:vAlign w:val="bottom"/>
          </w:tcPr>
          <w:p w14:paraId="7F5E73D8" w14:textId="77777777" w:rsidR="00650259" w:rsidRPr="00846B76" w:rsidRDefault="00650259" w:rsidP="007D270D">
            <w:pPr>
              <w:spacing w:before="120"/>
            </w:pPr>
          </w:p>
        </w:tc>
      </w:tr>
      <w:tr w:rsidR="00532D3C" w:rsidRPr="00846B76" w14:paraId="7B293FA4" w14:textId="77777777" w:rsidTr="00C522D3">
        <w:tc>
          <w:tcPr>
            <w:tcW w:w="1214" w:type="pct"/>
            <w:vAlign w:val="bottom"/>
          </w:tcPr>
          <w:p w14:paraId="2192438E" w14:textId="1842A945" w:rsidR="005C055E" w:rsidRPr="00846B76" w:rsidRDefault="005C055E" w:rsidP="007D270D">
            <w:pPr>
              <w:pStyle w:val="NormalIndent"/>
              <w:ind w:left="0"/>
            </w:pPr>
            <w:r>
              <w:t>Phone</w:t>
            </w:r>
          </w:p>
        </w:tc>
        <w:tc>
          <w:tcPr>
            <w:tcW w:w="1480" w:type="pct"/>
            <w:tcBorders>
              <w:bottom w:val="single" w:sz="4" w:space="0" w:color="auto"/>
            </w:tcBorders>
            <w:vAlign w:val="bottom"/>
          </w:tcPr>
          <w:p w14:paraId="033670A3" w14:textId="77777777" w:rsidR="005C055E" w:rsidRPr="00846B76" w:rsidRDefault="005C055E" w:rsidP="007D270D">
            <w:pPr>
              <w:spacing w:before="120"/>
            </w:pPr>
          </w:p>
        </w:tc>
        <w:tc>
          <w:tcPr>
            <w:tcW w:w="793" w:type="pct"/>
            <w:vAlign w:val="bottom"/>
          </w:tcPr>
          <w:p w14:paraId="5A8BCCB8" w14:textId="6E6A5F3D" w:rsidR="005C055E" w:rsidRPr="00846B76" w:rsidRDefault="005C055E" w:rsidP="007D270D">
            <w:r>
              <w:t>Mobile</w:t>
            </w:r>
          </w:p>
        </w:tc>
        <w:tc>
          <w:tcPr>
            <w:tcW w:w="1513" w:type="pct"/>
            <w:tcBorders>
              <w:bottom w:val="single" w:sz="4" w:space="0" w:color="auto"/>
            </w:tcBorders>
            <w:vAlign w:val="bottom"/>
          </w:tcPr>
          <w:p w14:paraId="40398ED4" w14:textId="77777777" w:rsidR="005C055E" w:rsidRPr="00846B76" w:rsidRDefault="005C055E" w:rsidP="007D270D">
            <w:pPr>
              <w:spacing w:before="120"/>
            </w:pPr>
          </w:p>
        </w:tc>
      </w:tr>
      <w:tr w:rsidR="009E0CE4" w:rsidRPr="00846B76" w14:paraId="376CC3E8" w14:textId="77777777" w:rsidTr="00C522D3">
        <w:tc>
          <w:tcPr>
            <w:tcW w:w="1214" w:type="pct"/>
            <w:vAlign w:val="bottom"/>
          </w:tcPr>
          <w:p w14:paraId="5BCDA78C" w14:textId="2194AE23" w:rsidR="009E0CE4" w:rsidRDefault="009E0CE4" w:rsidP="007D270D">
            <w:pPr>
              <w:pStyle w:val="NormalIndent"/>
              <w:ind w:left="0"/>
            </w:pPr>
            <w:r>
              <w:t>ABN</w:t>
            </w:r>
            <w:r w:rsidR="00A22B71">
              <w:t xml:space="preserve"> #</w:t>
            </w:r>
          </w:p>
        </w:tc>
        <w:tc>
          <w:tcPr>
            <w:tcW w:w="1480" w:type="pct"/>
            <w:tcBorders>
              <w:bottom w:val="single" w:sz="4" w:space="0" w:color="auto"/>
            </w:tcBorders>
            <w:vAlign w:val="bottom"/>
          </w:tcPr>
          <w:p w14:paraId="7BA18C35" w14:textId="77777777" w:rsidR="009E0CE4" w:rsidRPr="00846B76" w:rsidRDefault="009E0CE4" w:rsidP="007D270D">
            <w:pPr>
              <w:spacing w:before="120"/>
            </w:pPr>
          </w:p>
        </w:tc>
        <w:tc>
          <w:tcPr>
            <w:tcW w:w="793" w:type="pct"/>
            <w:vAlign w:val="bottom"/>
          </w:tcPr>
          <w:p w14:paraId="7F8CD219" w14:textId="68D25E1C" w:rsidR="009E0CE4" w:rsidRDefault="009E0CE4" w:rsidP="007D270D">
            <w:proofErr w:type="spellStart"/>
            <w:r>
              <w:t>Proda</w:t>
            </w:r>
            <w:proofErr w:type="spellEnd"/>
            <w:r>
              <w:t xml:space="preserve"> </w:t>
            </w:r>
            <w:r w:rsidR="00C522D3">
              <w:t>RA #</w:t>
            </w:r>
          </w:p>
        </w:tc>
        <w:tc>
          <w:tcPr>
            <w:tcW w:w="1513" w:type="pct"/>
            <w:tcBorders>
              <w:bottom w:val="single" w:sz="4" w:space="0" w:color="auto"/>
            </w:tcBorders>
            <w:vAlign w:val="bottom"/>
          </w:tcPr>
          <w:p w14:paraId="58650B3B" w14:textId="77777777" w:rsidR="009E0CE4" w:rsidRPr="00846B76" w:rsidRDefault="009E0CE4" w:rsidP="007D270D">
            <w:pPr>
              <w:spacing w:before="120"/>
            </w:pPr>
          </w:p>
        </w:tc>
      </w:tr>
      <w:tr w:rsidR="00707C3C" w:rsidRPr="00846B76" w14:paraId="1886CACE" w14:textId="77777777" w:rsidTr="00C522D3">
        <w:tc>
          <w:tcPr>
            <w:tcW w:w="1214" w:type="pct"/>
            <w:vAlign w:val="bottom"/>
          </w:tcPr>
          <w:p w14:paraId="2078E5A1" w14:textId="387455B6" w:rsidR="005C055E" w:rsidRDefault="005C055E" w:rsidP="007D270D">
            <w:pPr>
              <w:pStyle w:val="NormalIndent"/>
              <w:ind w:left="0"/>
            </w:pPr>
            <w:r>
              <w:t>Blue Card</w:t>
            </w:r>
            <w:r w:rsidR="00DE26F7">
              <w:t xml:space="preserve"> #</w:t>
            </w:r>
          </w:p>
        </w:tc>
        <w:tc>
          <w:tcPr>
            <w:tcW w:w="1480" w:type="pct"/>
            <w:tcBorders>
              <w:bottom w:val="single" w:sz="4" w:space="0" w:color="auto"/>
            </w:tcBorders>
            <w:vAlign w:val="bottom"/>
          </w:tcPr>
          <w:p w14:paraId="590E045D" w14:textId="77777777" w:rsidR="005C055E" w:rsidRPr="00846B76" w:rsidRDefault="005C055E" w:rsidP="007D270D">
            <w:pPr>
              <w:spacing w:before="120"/>
            </w:pPr>
          </w:p>
        </w:tc>
        <w:tc>
          <w:tcPr>
            <w:tcW w:w="793" w:type="pct"/>
            <w:vAlign w:val="bottom"/>
          </w:tcPr>
          <w:p w14:paraId="09CA4A71" w14:textId="36C67D15" w:rsidR="005C055E" w:rsidRDefault="005C055E" w:rsidP="007D270D">
            <w:r>
              <w:t>Exp Date</w:t>
            </w:r>
          </w:p>
        </w:tc>
        <w:tc>
          <w:tcPr>
            <w:tcW w:w="1513" w:type="pct"/>
            <w:tcBorders>
              <w:bottom w:val="single" w:sz="4" w:space="0" w:color="auto"/>
            </w:tcBorders>
            <w:vAlign w:val="bottom"/>
          </w:tcPr>
          <w:p w14:paraId="30967EAF" w14:textId="77777777" w:rsidR="005C055E" w:rsidRPr="00846B76" w:rsidRDefault="005C055E" w:rsidP="007D270D">
            <w:pPr>
              <w:spacing w:before="120"/>
            </w:pPr>
          </w:p>
        </w:tc>
      </w:tr>
      <w:tr w:rsidR="009E0CE4" w:rsidRPr="00846B76" w14:paraId="2C808023" w14:textId="77777777" w:rsidTr="00C522D3">
        <w:trPr>
          <w:gridAfter w:val="1"/>
          <w:wAfter w:w="1513" w:type="pct"/>
        </w:trPr>
        <w:tc>
          <w:tcPr>
            <w:tcW w:w="1214" w:type="pct"/>
            <w:vAlign w:val="bottom"/>
          </w:tcPr>
          <w:p w14:paraId="11AF6EBB" w14:textId="08998429" w:rsidR="009E0CE4" w:rsidRDefault="009E0CE4" w:rsidP="007D270D">
            <w:pPr>
              <w:pStyle w:val="NormalIndent"/>
              <w:ind w:left="0"/>
            </w:pPr>
            <w:r>
              <w:t>Qualification</w:t>
            </w:r>
          </w:p>
        </w:tc>
        <w:tc>
          <w:tcPr>
            <w:tcW w:w="1480" w:type="pct"/>
            <w:tcBorders>
              <w:bottom w:val="single" w:sz="4" w:space="0" w:color="auto"/>
            </w:tcBorders>
            <w:vAlign w:val="bottom"/>
          </w:tcPr>
          <w:p w14:paraId="1237B51B" w14:textId="77777777" w:rsidR="009E0CE4" w:rsidRPr="00846B76" w:rsidRDefault="009E0CE4" w:rsidP="007D270D">
            <w:pPr>
              <w:spacing w:before="120"/>
            </w:pPr>
          </w:p>
        </w:tc>
        <w:tc>
          <w:tcPr>
            <w:tcW w:w="793" w:type="pct"/>
            <w:vAlign w:val="bottom"/>
          </w:tcPr>
          <w:p w14:paraId="7E2B96FC" w14:textId="77777777" w:rsidR="009E0CE4" w:rsidRDefault="009E0CE4" w:rsidP="007D270D"/>
        </w:tc>
      </w:tr>
      <w:tr w:rsidR="009E0CE4" w:rsidRPr="00846B76" w14:paraId="46714EAF" w14:textId="77777777" w:rsidTr="00C522D3">
        <w:trPr>
          <w:gridAfter w:val="1"/>
          <w:wAfter w:w="1513" w:type="pct"/>
        </w:trPr>
        <w:tc>
          <w:tcPr>
            <w:tcW w:w="1214" w:type="pct"/>
            <w:vAlign w:val="bottom"/>
          </w:tcPr>
          <w:p w14:paraId="45F9F004" w14:textId="136D0336" w:rsidR="009E0CE4" w:rsidRDefault="009E0CE4" w:rsidP="007D270D">
            <w:pPr>
              <w:pStyle w:val="NormalIndent"/>
              <w:ind w:left="0"/>
            </w:pPr>
            <w:proofErr w:type="spellStart"/>
            <w:r>
              <w:t>Drivers</w:t>
            </w:r>
            <w:proofErr w:type="spellEnd"/>
            <w:r>
              <w:t xml:space="preserve"> </w:t>
            </w:r>
            <w:r w:rsidR="00842313">
              <w:t>License</w:t>
            </w:r>
          </w:p>
        </w:tc>
        <w:tc>
          <w:tcPr>
            <w:tcW w:w="1480" w:type="pct"/>
            <w:tcBorders>
              <w:bottom w:val="single" w:sz="4" w:space="0" w:color="auto"/>
            </w:tcBorders>
            <w:vAlign w:val="bottom"/>
          </w:tcPr>
          <w:p w14:paraId="2079A731" w14:textId="77777777" w:rsidR="009E0CE4" w:rsidRPr="00846B76" w:rsidRDefault="009E0CE4" w:rsidP="007D270D">
            <w:pPr>
              <w:spacing w:before="120"/>
            </w:pPr>
          </w:p>
        </w:tc>
        <w:tc>
          <w:tcPr>
            <w:tcW w:w="793" w:type="pct"/>
            <w:vAlign w:val="bottom"/>
          </w:tcPr>
          <w:p w14:paraId="760FBF31" w14:textId="591E34ED" w:rsidR="009E0CE4" w:rsidRDefault="009E0CE4" w:rsidP="007D270D"/>
        </w:tc>
      </w:tr>
    </w:tbl>
    <w:p w14:paraId="00A7CB2D" w14:textId="77777777" w:rsidR="00707C3C" w:rsidRDefault="00707C3C" w:rsidP="00E677FE">
      <w:pPr>
        <w:spacing w:after="0"/>
        <w:rPr>
          <w:sz w:val="12"/>
          <w:szCs w:val="16"/>
        </w:rPr>
      </w:pPr>
    </w:p>
    <w:p w14:paraId="4B3C5332" w14:textId="77777777" w:rsidR="00894E75" w:rsidRDefault="00894E75" w:rsidP="00E677FE">
      <w:pPr>
        <w:spacing w:after="0"/>
        <w:rPr>
          <w:sz w:val="12"/>
          <w:szCs w:val="16"/>
        </w:rPr>
      </w:pPr>
    </w:p>
    <w:tbl>
      <w:tblPr>
        <w:tblStyle w:val="TableGrid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370453" w:rsidRPr="005C055E" w14:paraId="07AF02D9" w14:textId="77777777" w:rsidTr="00707C3C">
        <w:tc>
          <w:tcPr>
            <w:tcW w:w="5000" w:type="pct"/>
            <w:shd w:val="clear" w:color="auto" w:fill="81BEE9" w:themeFill="accent1" w:themeFillTint="66"/>
          </w:tcPr>
          <w:p w14:paraId="1D37FB43" w14:textId="6DA38133" w:rsidR="00370453" w:rsidRPr="005C055E" w:rsidRDefault="00370453" w:rsidP="005A0F05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t>Referees x 2</w:t>
            </w:r>
          </w:p>
        </w:tc>
      </w:tr>
    </w:tbl>
    <w:p w14:paraId="7C0621EE" w14:textId="77777777" w:rsidR="00370453" w:rsidRDefault="00370453" w:rsidP="00E677FE">
      <w:pPr>
        <w:spacing w:after="0"/>
        <w:rPr>
          <w:sz w:val="12"/>
          <w:szCs w:val="16"/>
        </w:rPr>
      </w:pPr>
    </w:p>
    <w:tbl>
      <w:tblPr>
        <w:tblStyle w:val="TableGrid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665"/>
        <w:gridCol w:w="236"/>
        <w:gridCol w:w="48"/>
        <w:gridCol w:w="1502"/>
        <w:gridCol w:w="1627"/>
        <w:gridCol w:w="1894"/>
        <w:gridCol w:w="1237"/>
        <w:gridCol w:w="1769"/>
      </w:tblGrid>
      <w:tr w:rsidR="003C1D3E" w:rsidRPr="00846B76" w14:paraId="2D0D77F2" w14:textId="77777777" w:rsidTr="003C1D3E">
        <w:tc>
          <w:tcPr>
            <w:tcW w:w="643" w:type="pct"/>
            <w:gridSpan w:val="4"/>
            <w:vAlign w:val="bottom"/>
          </w:tcPr>
          <w:p w14:paraId="56A93F44" w14:textId="0245B9F2" w:rsidR="003C1D3E" w:rsidRPr="003C1D3E" w:rsidRDefault="003C1D3E" w:rsidP="005A0F05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815" w:type="pct"/>
            <w:tcBorders>
              <w:bottom w:val="single" w:sz="4" w:space="0" w:color="auto"/>
            </w:tcBorders>
          </w:tcPr>
          <w:p w14:paraId="055A8B1A" w14:textId="77777777" w:rsidR="003C1D3E" w:rsidRDefault="003C1D3E" w:rsidP="005A0F05">
            <w:pPr>
              <w:spacing w:before="120"/>
            </w:pPr>
          </w:p>
        </w:tc>
        <w:tc>
          <w:tcPr>
            <w:tcW w:w="883" w:type="pct"/>
          </w:tcPr>
          <w:p w14:paraId="35ECF842" w14:textId="03B9AE26" w:rsidR="003C1D3E" w:rsidRPr="00846B76" w:rsidRDefault="003C1D3E" w:rsidP="005A0F05">
            <w:pPr>
              <w:spacing w:before="120"/>
            </w:pPr>
            <w:r>
              <w:t>Relationship</w:t>
            </w:r>
          </w:p>
        </w:tc>
        <w:tc>
          <w:tcPr>
            <w:tcW w:w="1028" w:type="pct"/>
            <w:tcBorders>
              <w:bottom w:val="single" w:sz="4" w:space="0" w:color="auto"/>
            </w:tcBorders>
            <w:vAlign w:val="bottom"/>
          </w:tcPr>
          <w:p w14:paraId="5EFCCCAC" w14:textId="77777777" w:rsidR="003C1D3E" w:rsidRPr="00846B76" w:rsidRDefault="003C1D3E" w:rsidP="005A0F05">
            <w:pPr>
              <w:spacing w:before="120"/>
            </w:pPr>
          </w:p>
        </w:tc>
        <w:tc>
          <w:tcPr>
            <w:tcW w:w="671" w:type="pct"/>
            <w:vAlign w:val="bottom"/>
          </w:tcPr>
          <w:p w14:paraId="2344D461" w14:textId="21889DDA" w:rsidR="003C1D3E" w:rsidRDefault="003C1D3E" w:rsidP="005A0F05">
            <w:r>
              <w:t>Phone #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vAlign w:val="bottom"/>
          </w:tcPr>
          <w:p w14:paraId="22944450" w14:textId="77777777" w:rsidR="003C1D3E" w:rsidRPr="00846B76" w:rsidRDefault="003C1D3E" w:rsidP="005A0F05">
            <w:pPr>
              <w:spacing w:before="120"/>
            </w:pPr>
          </w:p>
        </w:tc>
      </w:tr>
      <w:tr w:rsidR="003C1D3E" w:rsidRPr="00846B76" w14:paraId="2D8261BA" w14:textId="77777777" w:rsidTr="003C1D3E">
        <w:tc>
          <w:tcPr>
            <w:tcW w:w="643" w:type="pct"/>
            <w:gridSpan w:val="4"/>
            <w:vAlign w:val="bottom"/>
          </w:tcPr>
          <w:p w14:paraId="78BF524E" w14:textId="407C2580" w:rsidR="003C1D3E" w:rsidRPr="003C1D3E" w:rsidRDefault="003C1D3E" w:rsidP="005A0F05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</w:tcPr>
          <w:p w14:paraId="25EB4806" w14:textId="77777777" w:rsidR="003C1D3E" w:rsidRDefault="003C1D3E" w:rsidP="005A0F05">
            <w:pPr>
              <w:spacing w:before="120"/>
            </w:pPr>
          </w:p>
        </w:tc>
        <w:tc>
          <w:tcPr>
            <w:tcW w:w="883" w:type="pct"/>
          </w:tcPr>
          <w:p w14:paraId="5EC580E8" w14:textId="7D9706C2" w:rsidR="003C1D3E" w:rsidRPr="00846B76" w:rsidRDefault="003C1D3E" w:rsidP="005A0F05">
            <w:pPr>
              <w:spacing w:before="120"/>
            </w:pPr>
            <w:r>
              <w:t>Relationship</w:t>
            </w:r>
          </w:p>
        </w:tc>
        <w:tc>
          <w:tcPr>
            <w:tcW w:w="1028" w:type="pct"/>
            <w:tcBorders>
              <w:bottom w:val="single" w:sz="4" w:space="0" w:color="auto"/>
            </w:tcBorders>
            <w:vAlign w:val="bottom"/>
          </w:tcPr>
          <w:p w14:paraId="59EF26D0" w14:textId="77777777" w:rsidR="003C1D3E" w:rsidRPr="00846B76" w:rsidRDefault="003C1D3E" w:rsidP="005A0F05">
            <w:pPr>
              <w:spacing w:before="120"/>
            </w:pPr>
          </w:p>
        </w:tc>
        <w:tc>
          <w:tcPr>
            <w:tcW w:w="671" w:type="pct"/>
            <w:vAlign w:val="bottom"/>
          </w:tcPr>
          <w:p w14:paraId="46B0CDEF" w14:textId="4E301312" w:rsidR="003C1D3E" w:rsidRDefault="003C1D3E" w:rsidP="005A0F05">
            <w:r>
              <w:t>Phone #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vAlign w:val="bottom"/>
          </w:tcPr>
          <w:p w14:paraId="07D91189" w14:textId="77777777" w:rsidR="003C1D3E" w:rsidRPr="00846B76" w:rsidRDefault="003C1D3E" w:rsidP="005A0F05">
            <w:pPr>
              <w:spacing w:before="120"/>
            </w:pPr>
          </w:p>
        </w:tc>
      </w:tr>
      <w:tr w:rsidR="003C1D3E" w:rsidRPr="00846B76" w14:paraId="0849E3CC" w14:textId="77777777" w:rsidTr="004155BA">
        <w:tc>
          <w:tcPr>
            <w:tcW w:w="489" w:type="pct"/>
            <w:gridSpan w:val="2"/>
            <w:vAlign w:val="bottom"/>
          </w:tcPr>
          <w:p w14:paraId="491154AC" w14:textId="77777777" w:rsidR="003C1D3E" w:rsidRPr="00DE26F7" w:rsidRDefault="003C1D3E" w:rsidP="005A0F05">
            <w:pPr>
              <w:pStyle w:val="NormalIndent"/>
              <w:ind w:left="0"/>
              <w:rPr>
                <w:b/>
                <w:bCs/>
              </w:rPr>
            </w:pPr>
            <w:r w:rsidRPr="00DE26F7">
              <w:rPr>
                <w:b/>
                <w:bCs/>
              </w:rPr>
              <w:t>Notes</w:t>
            </w:r>
          </w:p>
        </w:tc>
        <w:tc>
          <w:tcPr>
            <w:tcW w:w="128" w:type="pct"/>
          </w:tcPr>
          <w:p w14:paraId="291434A6" w14:textId="77777777" w:rsidR="003C1D3E" w:rsidRPr="00846B76" w:rsidRDefault="003C1D3E" w:rsidP="005A0F05">
            <w:pPr>
              <w:spacing w:before="120"/>
            </w:pPr>
          </w:p>
        </w:tc>
        <w:tc>
          <w:tcPr>
            <w:tcW w:w="4383" w:type="pct"/>
            <w:gridSpan w:val="6"/>
            <w:tcBorders>
              <w:bottom w:val="single" w:sz="4" w:space="0" w:color="auto"/>
            </w:tcBorders>
            <w:vAlign w:val="bottom"/>
          </w:tcPr>
          <w:p w14:paraId="38EA1C3B" w14:textId="4E36D849" w:rsidR="003C1D3E" w:rsidRPr="00846B76" w:rsidRDefault="003C1D3E" w:rsidP="005A0F05">
            <w:pPr>
              <w:spacing w:before="120"/>
            </w:pPr>
          </w:p>
        </w:tc>
      </w:tr>
      <w:tr w:rsidR="002C09BD" w:rsidRPr="00846B76" w14:paraId="7C1E7F9B" w14:textId="77777777" w:rsidTr="002C09BD">
        <w:tc>
          <w:tcPr>
            <w:tcW w:w="128" w:type="pct"/>
            <w:tcBorders>
              <w:bottom w:val="single" w:sz="4" w:space="0" w:color="auto"/>
            </w:tcBorders>
          </w:tcPr>
          <w:p w14:paraId="0608E11F" w14:textId="77777777" w:rsidR="002C09BD" w:rsidRPr="00846B76" w:rsidRDefault="002C09BD" w:rsidP="005A0F05">
            <w:pPr>
              <w:spacing w:before="120"/>
            </w:pPr>
          </w:p>
        </w:tc>
        <w:tc>
          <w:tcPr>
            <w:tcW w:w="4872" w:type="pct"/>
            <w:gridSpan w:val="8"/>
            <w:tcBorders>
              <w:bottom w:val="single" w:sz="4" w:space="0" w:color="auto"/>
            </w:tcBorders>
            <w:vAlign w:val="bottom"/>
          </w:tcPr>
          <w:p w14:paraId="4F57F352" w14:textId="07348CC4" w:rsidR="002C09BD" w:rsidRPr="00846B76" w:rsidRDefault="002C09BD" w:rsidP="005A0F05">
            <w:pPr>
              <w:spacing w:before="120"/>
            </w:pPr>
          </w:p>
        </w:tc>
      </w:tr>
      <w:tr w:rsidR="002C09BD" w:rsidRPr="00846B76" w14:paraId="701C731E" w14:textId="77777777" w:rsidTr="002C09BD">
        <w:tc>
          <w:tcPr>
            <w:tcW w:w="128" w:type="pct"/>
            <w:tcBorders>
              <w:top w:val="single" w:sz="4" w:space="0" w:color="auto"/>
              <w:bottom w:val="single" w:sz="4" w:space="0" w:color="auto"/>
            </w:tcBorders>
          </w:tcPr>
          <w:p w14:paraId="4C5CE162" w14:textId="77777777" w:rsidR="002C09BD" w:rsidRPr="00846B76" w:rsidRDefault="002C09BD" w:rsidP="005A0F05">
            <w:pPr>
              <w:spacing w:before="120"/>
            </w:pPr>
          </w:p>
        </w:tc>
        <w:tc>
          <w:tcPr>
            <w:tcW w:w="4872" w:type="pct"/>
            <w:gridSpan w:val="8"/>
            <w:tcBorders>
              <w:bottom w:val="single" w:sz="4" w:space="0" w:color="auto"/>
            </w:tcBorders>
            <w:vAlign w:val="bottom"/>
          </w:tcPr>
          <w:p w14:paraId="223F43E5" w14:textId="77777777" w:rsidR="002C09BD" w:rsidRPr="00846B76" w:rsidRDefault="002C09BD" w:rsidP="005A0F05">
            <w:pPr>
              <w:spacing w:before="120"/>
            </w:pPr>
          </w:p>
        </w:tc>
      </w:tr>
      <w:tr w:rsidR="002C09BD" w:rsidRPr="00846B76" w14:paraId="10439144" w14:textId="77777777" w:rsidTr="002C09BD">
        <w:tc>
          <w:tcPr>
            <w:tcW w:w="128" w:type="pct"/>
            <w:tcBorders>
              <w:top w:val="single" w:sz="4" w:space="0" w:color="auto"/>
              <w:bottom w:val="single" w:sz="4" w:space="0" w:color="auto"/>
            </w:tcBorders>
          </w:tcPr>
          <w:p w14:paraId="2D178B48" w14:textId="77777777" w:rsidR="002C09BD" w:rsidRPr="00846B76" w:rsidRDefault="002C09BD" w:rsidP="005A0F05">
            <w:pPr>
              <w:spacing w:before="120"/>
            </w:pPr>
          </w:p>
        </w:tc>
        <w:tc>
          <w:tcPr>
            <w:tcW w:w="4872" w:type="pct"/>
            <w:gridSpan w:val="8"/>
            <w:tcBorders>
              <w:bottom w:val="single" w:sz="4" w:space="0" w:color="auto"/>
            </w:tcBorders>
            <w:vAlign w:val="bottom"/>
          </w:tcPr>
          <w:p w14:paraId="0E91F3D3" w14:textId="1DB1124B" w:rsidR="002C09BD" w:rsidRPr="00846B76" w:rsidRDefault="002C09BD" w:rsidP="005A0F05">
            <w:pPr>
              <w:spacing w:before="120"/>
            </w:pPr>
          </w:p>
        </w:tc>
      </w:tr>
    </w:tbl>
    <w:p w14:paraId="43C9BA77" w14:textId="77777777" w:rsidR="009165A6" w:rsidRDefault="009165A6" w:rsidP="00E677FE">
      <w:pPr>
        <w:spacing w:after="0"/>
        <w:rPr>
          <w:sz w:val="12"/>
          <w:szCs w:val="16"/>
        </w:rPr>
      </w:pPr>
    </w:p>
    <w:p w14:paraId="6FFB4BAF" w14:textId="77777777" w:rsidR="009165A6" w:rsidRDefault="009165A6" w:rsidP="00E677FE">
      <w:pPr>
        <w:spacing w:after="0"/>
        <w:rPr>
          <w:sz w:val="12"/>
          <w:szCs w:val="16"/>
        </w:rPr>
      </w:pPr>
    </w:p>
    <w:tbl>
      <w:tblPr>
        <w:tblStyle w:val="TableGrid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9165A6" w:rsidRPr="005C055E" w14:paraId="5D5E6828" w14:textId="77777777" w:rsidTr="00DC12DF">
        <w:tc>
          <w:tcPr>
            <w:tcW w:w="5000" w:type="pct"/>
            <w:shd w:val="clear" w:color="auto" w:fill="81BEE9" w:themeFill="accent1" w:themeFillTint="66"/>
          </w:tcPr>
          <w:p w14:paraId="02219504" w14:textId="77777777" w:rsidR="009165A6" w:rsidRPr="005C055E" w:rsidRDefault="009165A6" w:rsidP="00DC12DF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t>Bank Details</w:t>
            </w:r>
          </w:p>
        </w:tc>
      </w:tr>
    </w:tbl>
    <w:p w14:paraId="09CEBF19" w14:textId="77777777" w:rsidR="009165A6" w:rsidRPr="0048181B" w:rsidRDefault="009165A6" w:rsidP="009165A6">
      <w:pPr>
        <w:spacing w:after="0"/>
        <w:ind w:left="142"/>
        <w:rPr>
          <w:sz w:val="20"/>
          <w:szCs w:val="20"/>
        </w:rPr>
      </w:pPr>
    </w:p>
    <w:tbl>
      <w:tblPr>
        <w:tblStyle w:val="TableGrid"/>
        <w:tblW w:w="45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534"/>
        <w:gridCol w:w="1274"/>
        <w:gridCol w:w="2472"/>
      </w:tblGrid>
      <w:tr w:rsidR="009165A6" w:rsidRPr="00846B76" w14:paraId="35A79EE1" w14:textId="77777777" w:rsidTr="00DC12DF">
        <w:tc>
          <w:tcPr>
            <w:tcW w:w="1327" w:type="pct"/>
          </w:tcPr>
          <w:p w14:paraId="5B85D029" w14:textId="77777777" w:rsidR="009165A6" w:rsidRPr="0048181B" w:rsidRDefault="009165A6" w:rsidP="00DC12DF">
            <w:pPr>
              <w:spacing w:before="120"/>
            </w:pPr>
            <w:r w:rsidRPr="0048181B">
              <w:t>Account Name</w:t>
            </w:r>
          </w:p>
        </w:tc>
        <w:tc>
          <w:tcPr>
            <w:tcW w:w="1482" w:type="pct"/>
            <w:tcBorders>
              <w:bottom w:val="single" w:sz="4" w:space="0" w:color="auto"/>
            </w:tcBorders>
            <w:vAlign w:val="bottom"/>
          </w:tcPr>
          <w:p w14:paraId="378FA9EF" w14:textId="77777777" w:rsidR="009165A6" w:rsidRPr="00846B76" w:rsidRDefault="009165A6" w:rsidP="00DC12DF">
            <w:pPr>
              <w:spacing w:before="120"/>
            </w:pPr>
          </w:p>
        </w:tc>
        <w:tc>
          <w:tcPr>
            <w:tcW w:w="745" w:type="pct"/>
            <w:vAlign w:val="bottom"/>
          </w:tcPr>
          <w:p w14:paraId="1D770507" w14:textId="77777777" w:rsidR="009165A6" w:rsidRDefault="009165A6" w:rsidP="00DC12DF">
            <w:r>
              <w:t>BSB</w:t>
            </w:r>
          </w:p>
        </w:tc>
        <w:tc>
          <w:tcPr>
            <w:tcW w:w="1447" w:type="pct"/>
            <w:tcBorders>
              <w:bottom w:val="single" w:sz="4" w:space="0" w:color="auto"/>
            </w:tcBorders>
            <w:vAlign w:val="bottom"/>
          </w:tcPr>
          <w:p w14:paraId="7A0890CA" w14:textId="77777777" w:rsidR="009165A6" w:rsidRPr="00846B76" w:rsidRDefault="009165A6" w:rsidP="00DC12DF">
            <w:pPr>
              <w:spacing w:before="120"/>
            </w:pPr>
          </w:p>
        </w:tc>
      </w:tr>
      <w:tr w:rsidR="009165A6" w:rsidRPr="00846B76" w14:paraId="5205AC6C" w14:textId="77777777" w:rsidTr="00DC12DF">
        <w:tc>
          <w:tcPr>
            <w:tcW w:w="1327" w:type="pct"/>
          </w:tcPr>
          <w:p w14:paraId="7A86DD33" w14:textId="77777777" w:rsidR="009165A6" w:rsidRPr="0048181B" w:rsidRDefault="009165A6" w:rsidP="00DC12DF">
            <w:pPr>
              <w:spacing w:before="120"/>
            </w:pPr>
            <w:r w:rsidRPr="0048181B">
              <w:t>Account Number</w:t>
            </w:r>
          </w:p>
        </w:tc>
        <w:tc>
          <w:tcPr>
            <w:tcW w:w="1482" w:type="pct"/>
            <w:tcBorders>
              <w:bottom w:val="single" w:sz="4" w:space="0" w:color="auto"/>
            </w:tcBorders>
            <w:vAlign w:val="bottom"/>
          </w:tcPr>
          <w:p w14:paraId="22E0E7F6" w14:textId="77777777" w:rsidR="009165A6" w:rsidRPr="00846B76" w:rsidRDefault="009165A6" w:rsidP="00DC12DF">
            <w:pPr>
              <w:spacing w:before="120"/>
            </w:pPr>
          </w:p>
        </w:tc>
        <w:tc>
          <w:tcPr>
            <w:tcW w:w="745" w:type="pct"/>
            <w:vAlign w:val="bottom"/>
          </w:tcPr>
          <w:p w14:paraId="292F9AB7" w14:textId="77777777" w:rsidR="009165A6" w:rsidRDefault="009165A6" w:rsidP="00DC12DF">
            <w:r>
              <w:t>Branch</w:t>
            </w:r>
          </w:p>
        </w:tc>
        <w:tc>
          <w:tcPr>
            <w:tcW w:w="1447" w:type="pct"/>
            <w:tcBorders>
              <w:bottom w:val="single" w:sz="4" w:space="0" w:color="auto"/>
            </w:tcBorders>
            <w:vAlign w:val="bottom"/>
          </w:tcPr>
          <w:p w14:paraId="224F29DC" w14:textId="77777777" w:rsidR="009165A6" w:rsidRPr="00846B76" w:rsidRDefault="009165A6" w:rsidP="00DC12DF">
            <w:pPr>
              <w:spacing w:before="120"/>
            </w:pPr>
          </w:p>
        </w:tc>
      </w:tr>
    </w:tbl>
    <w:p w14:paraId="30C43087" w14:textId="77777777" w:rsidR="009165A6" w:rsidRDefault="009165A6" w:rsidP="00E677FE">
      <w:pPr>
        <w:spacing w:after="0"/>
        <w:rPr>
          <w:sz w:val="12"/>
          <w:szCs w:val="16"/>
        </w:rPr>
      </w:pPr>
    </w:p>
    <w:p w14:paraId="51093F3F" w14:textId="77777777" w:rsidR="009165A6" w:rsidRDefault="009165A6" w:rsidP="00E677FE">
      <w:pPr>
        <w:spacing w:after="0"/>
        <w:rPr>
          <w:sz w:val="12"/>
          <w:szCs w:val="16"/>
        </w:rPr>
      </w:pPr>
    </w:p>
    <w:tbl>
      <w:tblPr>
        <w:tblStyle w:val="TableGrid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0"/>
        <w:gridCol w:w="6944"/>
      </w:tblGrid>
      <w:tr w:rsidR="009165A6" w:rsidRPr="005C055E" w14:paraId="46668F29" w14:textId="77777777" w:rsidTr="00DC12DF">
        <w:tc>
          <w:tcPr>
            <w:tcW w:w="5000" w:type="pct"/>
            <w:gridSpan w:val="2"/>
            <w:shd w:val="clear" w:color="auto" w:fill="81BEE9" w:themeFill="accent1" w:themeFillTint="66"/>
          </w:tcPr>
          <w:p w14:paraId="7D79D829" w14:textId="3855C5B6" w:rsidR="009165A6" w:rsidRPr="005C055E" w:rsidRDefault="009165A6" w:rsidP="00DC12DF">
            <w:pPr>
              <w:pStyle w:val="Heading1"/>
              <w:rPr>
                <w:color w:val="auto"/>
              </w:rPr>
            </w:pPr>
            <w:r w:rsidRPr="005C055E">
              <w:rPr>
                <w:color w:val="auto"/>
              </w:rPr>
              <w:lastRenderedPageBreak/>
              <w:t>E</w:t>
            </w:r>
            <w:r>
              <w:rPr>
                <w:color w:val="auto"/>
              </w:rPr>
              <w:t>mergency Contact (Must be over 18 years old and contactable (</w:t>
            </w:r>
            <w:proofErr w:type="spellStart"/>
            <w:r>
              <w:rPr>
                <w:color w:val="auto"/>
              </w:rPr>
              <w:t>i.e</w:t>
            </w:r>
            <w:proofErr w:type="spellEnd"/>
            <w:r>
              <w:rPr>
                <w:color w:val="auto"/>
              </w:rPr>
              <w:t xml:space="preserve"> not someone who lives overseas)</w:t>
            </w:r>
          </w:p>
        </w:tc>
      </w:tr>
      <w:tr w:rsidR="009165A6" w:rsidRPr="00846B76" w14:paraId="1158F945" w14:textId="77777777" w:rsidTr="00DC12DF">
        <w:tc>
          <w:tcPr>
            <w:tcW w:w="1232" w:type="pct"/>
            <w:vAlign w:val="bottom"/>
          </w:tcPr>
          <w:p w14:paraId="357E9AEC" w14:textId="77777777" w:rsidR="00842313" w:rsidRPr="00842313" w:rsidRDefault="00842313" w:rsidP="00DC12DF">
            <w:pPr>
              <w:pStyle w:val="NormalIndent"/>
              <w:ind w:left="0"/>
              <w:rPr>
                <w:sz w:val="6"/>
                <w:szCs w:val="6"/>
              </w:rPr>
            </w:pPr>
          </w:p>
          <w:p w14:paraId="678EF1E2" w14:textId="5C25E993" w:rsidR="009165A6" w:rsidRPr="00842313" w:rsidRDefault="001F1801" w:rsidP="00DC12DF">
            <w:pPr>
              <w:pStyle w:val="NormalIndent"/>
              <w:ind w:left="0"/>
            </w:pPr>
            <w:r w:rsidRPr="00842313">
              <w:t>Contact Name</w:t>
            </w:r>
          </w:p>
        </w:tc>
        <w:tc>
          <w:tcPr>
            <w:tcW w:w="3768" w:type="pct"/>
            <w:tcBorders>
              <w:bottom w:val="single" w:sz="4" w:space="0" w:color="auto"/>
            </w:tcBorders>
            <w:vAlign w:val="bottom"/>
          </w:tcPr>
          <w:p w14:paraId="71E24AB5" w14:textId="77777777" w:rsidR="009165A6" w:rsidRPr="00846B76" w:rsidRDefault="009165A6" w:rsidP="00DC12DF">
            <w:pPr>
              <w:spacing w:before="120"/>
            </w:pPr>
          </w:p>
        </w:tc>
      </w:tr>
      <w:tr w:rsidR="009165A6" w:rsidRPr="00846B76" w14:paraId="3F12BFC1" w14:textId="77777777" w:rsidTr="00DC12DF">
        <w:tc>
          <w:tcPr>
            <w:tcW w:w="1232" w:type="pct"/>
            <w:vAlign w:val="bottom"/>
          </w:tcPr>
          <w:p w14:paraId="1D5F74C1" w14:textId="0BC4A1E2" w:rsidR="009165A6" w:rsidRPr="00846B76" w:rsidRDefault="001F1801" w:rsidP="00DC12DF">
            <w:pPr>
              <w:pStyle w:val="NormalIndent"/>
              <w:ind w:left="0"/>
            </w:pPr>
            <w:r>
              <w:t xml:space="preserve">Relationship </w:t>
            </w:r>
          </w:p>
        </w:tc>
        <w:tc>
          <w:tcPr>
            <w:tcW w:w="3768" w:type="pct"/>
            <w:tcBorders>
              <w:bottom w:val="single" w:sz="4" w:space="0" w:color="auto"/>
            </w:tcBorders>
            <w:vAlign w:val="bottom"/>
          </w:tcPr>
          <w:p w14:paraId="720EDBCA" w14:textId="77777777" w:rsidR="009165A6" w:rsidRPr="00846B76" w:rsidRDefault="009165A6" w:rsidP="00DC12DF">
            <w:pPr>
              <w:spacing w:before="120"/>
            </w:pPr>
          </w:p>
        </w:tc>
      </w:tr>
      <w:tr w:rsidR="009165A6" w:rsidRPr="00846B76" w14:paraId="60A9E40D" w14:textId="77777777" w:rsidTr="00DC12DF">
        <w:tc>
          <w:tcPr>
            <w:tcW w:w="1232" w:type="pct"/>
            <w:vAlign w:val="bottom"/>
          </w:tcPr>
          <w:p w14:paraId="4D533431" w14:textId="58B91951" w:rsidR="009165A6" w:rsidRDefault="001F1801" w:rsidP="00DC12DF">
            <w:pPr>
              <w:pStyle w:val="NormalIndent"/>
              <w:ind w:left="0"/>
            </w:pPr>
            <w:r>
              <w:t>Mobile</w:t>
            </w:r>
          </w:p>
        </w:tc>
        <w:tc>
          <w:tcPr>
            <w:tcW w:w="3768" w:type="pct"/>
            <w:tcBorders>
              <w:bottom w:val="single" w:sz="4" w:space="0" w:color="auto"/>
            </w:tcBorders>
            <w:vAlign w:val="bottom"/>
          </w:tcPr>
          <w:p w14:paraId="0C0616EB" w14:textId="77777777" w:rsidR="009165A6" w:rsidRPr="00846B76" w:rsidRDefault="009165A6" w:rsidP="00DC12DF">
            <w:pPr>
              <w:spacing w:before="120"/>
            </w:pPr>
          </w:p>
        </w:tc>
      </w:tr>
      <w:tr w:rsidR="009165A6" w:rsidRPr="00846B76" w14:paraId="3B2F42F0" w14:textId="77777777" w:rsidTr="00DC12DF">
        <w:tc>
          <w:tcPr>
            <w:tcW w:w="1232" w:type="pct"/>
            <w:vAlign w:val="bottom"/>
          </w:tcPr>
          <w:p w14:paraId="709EA6C7" w14:textId="0C97820C" w:rsidR="009165A6" w:rsidRPr="00846B76" w:rsidRDefault="001F1801" w:rsidP="00DC12DF">
            <w:pPr>
              <w:pStyle w:val="NormalIndent"/>
              <w:ind w:left="0"/>
            </w:pPr>
            <w:r>
              <w:t>Other (work)</w:t>
            </w:r>
          </w:p>
        </w:tc>
        <w:tc>
          <w:tcPr>
            <w:tcW w:w="3768" w:type="pct"/>
            <w:tcBorders>
              <w:bottom w:val="single" w:sz="4" w:space="0" w:color="auto"/>
            </w:tcBorders>
            <w:vAlign w:val="bottom"/>
          </w:tcPr>
          <w:p w14:paraId="11711B41" w14:textId="77777777" w:rsidR="009165A6" w:rsidRPr="00846B76" w:rsidRDefault="009165A6" w:rsidP="00DC12DF">
            <w:pPr>
              <w:spacing w:before="120"/>
            </w:pPr>
          </w:p>
        </w:tc>
      </w:tr>
    </w:tbl>
    <w:p w14:paraId="37563AFC" w14:textId="77777777" w:rsidR="009165A6" w:rsidRDefault="009165A6" w:rsidP="00E677FE">
      <w:pPr>
        <w:spacing w:after="0"/>
        <w:rPr>
          <w:sz w:val="12"/>
          <w:szCs w:val="16"/>
        </w:rPr>
      </w:pPr>
    </w:p>
    <w:p w14:paraId="52B2DFFA" w14:textId="77777777" w:rsidR="009165A6" w:rsidRDefault="009165A6" w:rsidP="00E677FE">
      <w:pPr>
        <w:spacing w:after="0"/>
        <w:rPr>
          <w:sz w:val="12"/>
          <w:szCs w:val="16"/>
        </w:rPr>
      </w:pPr>
    </w:p>
    <w:p w14:paraId="50FFBBF9" w14:textId="77777777" w:rsidR="009165A6" w:rsidRDefault="009165A6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1F1801" w:rsidRPr="005C055E" w14:paraId="34B12ECF" w14:textId="77777777" w:rsidTr="00E5116B">
        <w:tc>
          <w:tcPr>
            <w:tcW w:w="5000" w:type="pct"/>
            <w:shd w:val="clear" w:color="auto" w:fill="81BEE9" w:themeFill="accent1" w:themeFillTint="66"/>
          </w:tcPr>
          <w:p w14:paraId="688796CD" w14:textId="62312E0E" w:rsidR="001F1801" w:rsidRPr="005C055E" w:rsidRDefault="00D7133B" w:rsidP="00DC12DF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t>Blue Card Adult Occupants</w:t>
            </w:r>
            <w:r w:rsidR="00D233AD">
              <w:rPr>
                <w:color w:val="auto"/>
              </w:rPr>
              <w:t xml:space="preserve"> / visitors (18 and over)</w:t>
            </w:r>
          </w:p>
        </w:tc>
      </w:tr>
    </w:tbl>
    <w:p w14:paraId="7B87C52F" w14:textId="77777777" w:rsidR="001F1801" w:rsidRDefault="001F1801" w:rsidP="00E677FE">
      <w:pPr>
        <w:spacing w:after="0"/>
        <w:rPr>
          <w:sz w:val="12"/>
          <w:szCs w:val="16"/>
        </w:rPr>
      </w:pPr>
    </w:p>
    <w:tbl>
      <w:tblPr>
        <w:tblStyle w:val="TableGrid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151"/>
        <w:gridCol w:w="1058"/>
        <w:gridCol w:w="1052"/>
        <w:gridCol w:w="783"/>
        <w:gridCol w:w="1314"/>
        <w:gridCol w:w="623"/>
        <w:gridCol w:w="816"/>
      </w:tblGrid>
      <w:tr w:rsidR="00E5116B" w:rsidRPr="00846B76" w14:paraId="490CC418" w14:textId="21B0441D" w:rsidTr="006A745E">
        <w:tc>
          <w:tcPr>
            <w:tcW w:w="769" w:type="pct"/>
            <w:vAlign w:val="bottom"/>
          </w:tcPr>
          <w:p w14:paraId="5665FB9D" w14:textId="4F25AE90" w:rsidR="00E5116B" w:rsidRPr="003C1D3E" w:rsidRDefault="00E5116B" w:rsidP="00DC12DF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1167" w:type="pct"/>
            <w:tcBorders>
              <w:bottom w:val="single" w:sz="4" w:space="0" w:color="auto"/>
            </w:tcBorders>
          </w:tcPr>
          <w:p w14:paraId="21729A84" w14:textId="77777777" w:rsidR="00E5116B" w:rsidRDefault="00E5116B" w:rsidP="00DC12DF">
            <w:pPr>
              <w:spacing w:before="120"/>
            </w:pPr>
          </w:p>
        </w:tc>
        <w:tc>
          <w:tcPr>
            <w:tcW w:w="574" w:type="pct"/>
          </w:tcPr>
          <w:p w14:paraId="449E83AF" w14:textId="59E6EEFA" w:rsidR="00E5116B" w:rsidRPr="00846B76" w:rsidRDefault="00E5116B" w:rsidP="00D7133B">
            <w:pPr>
              <w:spacing w:before="120"/>
              <w:jc w:val="center"/>
            </w:pPr>
            <w:r>
              <w:t>D.O.B</w:t>
            </w:r>
          </w:p>
        </w:tc>
        <w:tc>
          <w:tcPr>
            <w:tcW w:w="571" w:type="pct"/>
            <w:tcBorders>
              <w:bottom w:val="single" w:sz="4" w:space="0" w:color="auto"/>
            </w:tcBorders>
            <w:vAlign w:val="bottom"/>
          </w:tcPr>
          <w:p w14:paraId="102EA03A" w14:textId="77777777" w:rsidR="00E5116B" w:rsidRPr="00846B76" w:rsidRDefault="00E5116B" w:rsidP="00DC12DF">
            <w:pPr>
              <w:spacing w:before="120"/>
            </w:pPr>
          </w:p>
        </w:tc>
        <w:tc>
          <w:tcPr>
            <w:tcW w:w="425" w:type="pct"/>
            <w:vAlign w:val="bottom"/>
          </w:tcPr>
          <w:p w14:paraId="67C587C4" w14:textId="6DB15FB2" w:rsidR="00E5116B" w:rsidRDefault="00E5116B" w:rsidP="00DC12DF">
            <w:r>
              <w:t>BC #</w:t>
            </w:r>
          </w:p>
        </w:tc>
        <w:tc>
          <w:tcPr>
            <w:tcW w:w="713" w:type="pct"/>
            <w:tcBorders>
              <w:bottom w:val="single" w:sz="4" w:space="0" w:color="auto"/>
            </w:tcBorders>
            <w:vAlign w:val="bottom"/>
          </w:tcPr>
          <w:p w14:paraId="1FF65AF9" w14:textId="77777777" w:rsidR="00E5116B" w:rsidRPr="00846B76" w:rsidRDefault="00E5116B" w:rsidP="00DC12DF">
            <w:pPr>
              <w:spacing w:before="120"/>
            </w:pPr>
          </w:p>
        </w:tc>
        <w:tc>
          <w:tcPr>
            <w:tcW w:w="338" w:type="pct"/>
          </w:tcPr>
          <w:p w14:paraId="50B181BD" w14:textId="3FBF85E4" w:rsidR="00E5116B" w:rsidRPr="00846B76" w:rsidRDefault="00E5116B" w:rsidP="00DC12DF">
            <w:pPr>
              <w:spacing w:before="120"/>
            </w:pPr>
            <w:r>
              <w:t>Exp</w:t>
            </w:r>
          </w:p>
        </w:tc>
        <w:tc>
          <w:tcPr>
            <w:tcW w:w="443" w:type="pct"/>
            <w:tcBorders>
              <w:bottom w:val="single" w:sz="4" w:space="0" w:color="auto"/>
            </w:tcBorders>
          </w:tcPr>
          <w:p w14:paraId="0231D991" w14:textId="77777777" w:rsidR="00E5116B" w:rsidRPr="00846B76" w:rsidRDefault="00E5116B" w:rsidP="00DC12DF">
            <w:pPr>
              <w:spacing w:before="120"/>
            </w:pPr>
          </w:p>
        </w:tc>
      </w:tr>
      <w:tr w:rsidR="00E5116B" w:rsidRPr="00846B76" w14:paraId="2560B52E" w14:textId="4D744FAA" w:rsidTr="006A745E">
        <w:tc>
          <w:tcPr>
            <w:tcW w:w="769" w:type="pct"/>
            <w:vAlign w:val="bottom"/>
          </w:tcPr>
          <w:p w14:paraId="2CFC338A" w14:textId="5B6820E3" w:rsidR="00E5116B" w:rsidRDefault="00E5116B" w:rsidP="00DC12DF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1167" w:type="pct"/>
            <w:tcBorders>
              <w:bottom w:val="single" w:sz="4" w:space="0" w:color="auto"/>
            </w:tcBorders>
          </w:tcPr>
          <w:p w14:paraId="6251FBF0" w14:textId="77777777" w:rsidR="00E5116B" w:rsidRDefault="00E5116B" w:rsidP="00DC12DF">
            <w:pPr>
              <w:spacing w:before="120"/>
            </w:pPr>
          </w:p>
        </w:tc>
        <w:tc>
          <w:tcPr>
            <w:tcW w:w="574" w:type="pct"/>
          </w:tcPr>
          <w:p w14:paraId="7E3B18F9" w14:textId="4B7A0C76" w:rsidR="00E5116B" w:rsidRDefault="00E5116B" w:rsidP="00D7133B">
            <w:pPr>
              <w:spacing w:before="120"/>
              <w:jc w:val="center"/>
            </w:pPr>
            <w:r>
              <w:t>D.O.B</w:t>
            </w:r>
          </w:p>
        </w:tc>
        <w:tc>
          <w:tcPr>
            <w:tcW w:w="571" w:type="pct"/>
            <w:tcBorders>
              <w:bottom w:val="single" w:sz="4" w:space="0" w:color="auto"/>
            </w:tcBorders>
            <w:vAlign w:val="bottom"/>
          </w:tcPr>
          <w:p w14:paraId="3C3A1326" w14:textId="77777777" w:rsidR="00E5116B" w:rsidRPr="00846B76" w:rsidRDefault="00E5116B" w:rsidP="00DC12DF">
            <w:pPr>
              <w:spacing w:before="120"/>
            </w:pPr>
          </w:p>
        </w:tc>
        <w:tc>
          <w:tcPr>
            <w:tcW w:w="425" w:type="pct"/>
            <w:vAlign w:val="bottom"/>
          </w:tcPr>
          <w:p w14:paraId="1AFD7B0A" w14:textId="2A55864D" w:rsidR="00E5116B" w:rsidRDefault="00E5116B" w:rsidP="00DC12DF">
            <w:r>
              <w:t>BC #</w:t>
            </w:r>
          </w:p>
        </w:tc>
        <w:tc>
          <w:tcPr>
            <w:tcW w:w="713" w:type="pct"/>
            <w:tcBorders>
              <w:bottom w:val="single" w:sz="4" w:space="0" w:color="auto"/>
            </w:tcBorders>
            <w:vAlign w:val="bottom"/>
          </w:tcPr>
          <w:p w14:paraId="0965E722" w14:textId="77777777" w:rsidR="00E5116B" w:rsidRPr="00846B76" w:rsidRDefault="00E5116B" w:rsidP="00DC12DF">
            <w:pPr>
              <w:spacing w:before="120"/>
            </w:pPr>
          </w:p>
        </w:tc>
        <w:tc>
          <w:tcPr>
            <w:tcW w:w="338" w:type="pct"/>
          </w:tcPr>
          <w:p w14:paraId="3FEFBA5E" w14:textId="621C5E50" w:rsidR="00E5116B" w:rsidRPr="00846B76" w:rsidRDefault="00E5116B" w:rsidP="00DC12DF">
            <w:pPr>
              <w:spacing w:before="120"/>
            </w:pPr>
            <w:r>
              <w:t>Exp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</w:tcPr>
          <w:p w14:paraId="02210B40" w14:textId="77777777" w:rsidR="00E5116B" w:rsidRPr="00846B76" w:rsidRDefault="00E5116B" w:rsidP="00DC12DF">
            <w:pPr>
              <w:spacing w:before="120"/>
            </w:pPr>
          </w:p>
        </w:tc>
      </w:tr>
      <w:tr w:rsidR="00E5116B" w:rsidRPr="00846B76" w14:paraId="041B5C79" w14:textId="48B93C3D" w:rsidTr="006A745E">
        <w:tc>
          <w:tcPr>
            <w:tcW w:w="769" w:type="pct"/>
            <w:vAlign w:val="bottom"/>
          </w:tcPr>
          <w:p w14:paraId="646A0607" w14:textId="3C28C325" w:rsidR="00E5116B" w:rsidRDefault="00E5116B" w:rsidP="00DC12DF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1167" w:type="pct"/>
            <w:tcBorders>
              <w:bottom w:val="single" w:sz="4" w:space="0" w:color="auto"/>
            </w:tcBorders>
          </w:tcPr>
          <w:p w14:paraId="5276289D" w14:textId="77777777" w:rsidR="00E5116B" w:rsidRDefault="00E5116B" w:rsidP="00DC12DF">
            <w:pPr>
              <w:spacing w:before="120"/>
            </w:pPr>
          </w:p>
        </w:tc>
        <w:tc>
          <w:tcPr>
            <w:tcW w:w="574" w:type="pct"/>
          </w:tcPr>
          <w:p w14:paraId="1A00E25C" w14:textId="243CF74A" w:rsidR="00E5116B" w:rsidRDefault="00E5116B" w:rsidP="00D7133B">
            <w:pPr>
              <w:spacing w:before="120"/>
              <w:jc w:val="center"/>
            </w:pPr>
            <w:r>
              <w:t>D.O.B</w:t>
            </w:r>
          </w:p>
        </w:tc>
        <w:tc>
          <w:tcPr>
            <w:tcW w:w="571" w:type="pct"/>
            <w:tcBorders>
              <w:bottom w:val="single" w:sz="4" w:space="0" w:color="auto"/>
            </w:tcBorders>
            <w:vAlign w:val="bottom"/>
          </w:tcPr>
          <w:p w14:paraId="2EF8964D" w14:textId="77777777" w:rsidR="00E5116B" w:rsidRPr="00846B76" w:rsidRDefault="00E5116B" w:rsidP="00DC12DF">
            <w:pPr>
              <w:spacing w:before="120"/>
            </w:pPr>
          </w:p>
        </w:tc>
        <w:tc>
          <w:tcPr>
            <w:tcW w:w="425" w:type="pct"/>
            <w:vAlign w:val="bottom"/>
          </w:tcPr>
          <w:p w14:paraId="11AAC844" w14:textId="2E0E0813" w:rsidR="00E5116B" w:rsidRDefault="00E5116B" w:rsidP="00DC12DF">
            <w:r>
              <w:t>BC #</w:t>
            </w:r>
          </w:p>
        </w:tc>
        <w:tc>
          <w:tcPr>
            <w:tcW w:w="713" w:type="pct"/>
            <w:tcBorders>
              <w:bottom w:val="single" w:sz="4" w:space="0" w:color="auto"/>
            </w:tcBorders>
            <w:vAlign w:val="bottom"/>
          </w:tcPr>
          <w:p w14:paraId="5FD18655" w14:textId="77777777" w:rsidR="00E5116B" w:rsidRPr="00846B76" w:rsidRDefault="00E5116B" w:rsidP="00DC12DF">
            <w:pPr>
              <w:spacing w:before="120"/>
            </w:pPr>
          </w:p>
        </w:tc>
        <w:tc>
          <w:tcPr>
            <w:tcW w:w="338" w:type="pct"/>
          </w:tcPr>
          <w:p w14:paraId="65BC1E37" w14:textId="209F703A" w:rsidR="00E5116B" w:rsidRPr="00846B76" w:rsidRDefault="00E5116B" w:rsidP="00DC12DF">
            <w:pPr>
              <w:spacing w:before="120"/>
            </w:pPr>
            <w:r>
              <w:t>Exp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</w:tcPr>
          <w:p w14:paraId="0548CD87" w14:textId="77777777" w:rsidR="00E5116B" w:rsidRPr="00846B76" w:rsidRDefault="00E5116B" w:rsidP="00DC12DF">
            <w:pPr>
              <w:spacing w:before="120"/>
            </w:pPr>
          </w:p>
        </w:tc>
      </w:tr>
      <w:tr w:rsidR="00E5116B" w:rsidRPr="00846B76" w14:paraId="10D4D15E" w14:textId="55016498" w:rsidTr="006A745E">
        <w:tc>
          <w:tcPr>
            <w:tcW w:w="769" w:type="pct"/>
            <w:vAlign w:val="bottom"/>
          </w:tcPr>
          <w:p w14:paraId="1C382662" w14:textId="21DC8346" w:rsidR="00E5116B" w:rsidRDefault="00E5116B" w:rsidP="00DC12DF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1167" w:type="pct"/>
            <w:tcBorders>
              <w:bottom w:val="single" w:sz="4" w:space="0" w:color="auto"/>
            </w:tcBorders>
          </w:tcPr>
          <w:p w14:paraId="31253067" w14:textId="77777777" w:rsidR="00E5116B" w:rsidRDefault="00E5116B" w:rsidP="00DC12DF">
            <w:pPr>
              <w:spacing w:before="120"/>
            </w:pPr>
          </w:p>
        </w:tc>
        <w:tc>
          <w:tcPr>
            <w:tcW w:w="574" w:type="pct"/>
          </w:tcPr>
          <w:p w14:paraId="7ABEBF19" w14:textId="51E7A55A" w:rsidR="00E5116B" w:rsidRDefault="00E5116B" w:rsidP="00D7133B">
            <w:pPr>
              <w:spacing w:before="120"/>
              <w:jc w:val="center"/>
            </w:pPr>
            <w:r>
              <w:t>D.O.B</w:t>
            </w:r>
          </w:p>
        </w:tc>
        <w:tc>
          <w:tcPr>
            <w:tcW w:w="571" w:type="pct"/>
            <w:tcBorders>
              <w:bottom w:val="single" w:sz="4" w:space="0" w:color="auto"/>
            </w:tcBorders>
            <w:vAlign w:val="bottom"/>
          </w:tcPr>
          <w:p w14:paraId="02B62091" w14:textId="77777777" w:rsidR="00E5116B" w:rsidRPr="00846B76" w:rsidRDefault="00E5116B" w:rsidP="00DC12DF">
            <w:pPr>
              <w:spacing w:before="120"/>
            </w:pPr>
          </w:p>
        </w:tc>
        <w:tc>
          <w:tcPr>
            <w:tcW w:w="425" w:type="pct"/>
            <w:vAlign w:val="bottom"/>
          </w:tcPr>
          <w:p w14:paraId="200BFF2B" w14:textId="6B587B0B" w:rsidR="00E5116B" w:rsidRDefault="00E5116B" w:rsidP="00DC12DF">
            <w:r>
              <w:t>BC #</w:t>
            </w:r>
          </w:p>
        </w:tc>
        <w:tc>
          <w:tcPr>
            <w:tcW w:w="713" w:type="pct"/>
            <w:tcBorders>
              <w:bottom w:val="single" w:sz="4" w:space="0" w:color="auto"/>
            </w:tcBorders>
            <w:vAlign w:val="bottom"/>
          </w:tcPr>
          <w:p w14:paraId="0748D9B6" w14:textId="77777777" w:rsidR="00E5116B" w:rsidRPr="00846B76" w:rsidRDefault="00E5116B" w:rsidP="00DC12DF">
            <w:pPr>
              <w:spacing w:before="120"/>
            </w:pPr>
          </w:p>
        </w:tc>
        <w:tc>
          <w:tcPr>
            <w:tcW w:w="338" w:type="pct"/>
          </w:tcPr>
          <w:p w14:paraId="39892268" w14:textId="2BD9F008" w:rsidR="00E5116B" w:rsidRPr="00846B76" w:rsidRDefault="00E5116B" w:rsidP="00DC12DF">
            <w:pPr>
              <w:spacing w:before="120"/>
            </w:pPr>
            <w:r>
              <w:t>Exp</w:t>
            </w:r>
          </w:p>
        </w:tc>
        <w:tc>
          <w:tcPr>
            <w:tcW w:w="443" w:type="pct"/>
            <w:tcBorders>
              <w:top w:val="single" w:sz="4" w:space="0" w:color="auto"/>
              <w:bottom w:val="single" w:sz="4" w:space="0" w:color="auto"/>
            </w:tcBorders>
          </w:tcPr>
          <w:p w14:paraId="317D1008" w14:textId="77777777" w:rsidR="00E5116B" w:rsidRPr="00846B76" w:rsidRDefault="00E5116B" w:rsidP="00DC12DF">
            <w:pPr>
              <w:spacing w:before="120"/>
            </w:pPr>
          </w:p>
        </w:tc>
      </w:tr>
    </w:tbl>
    <w:p w14:paraId="34933ED7" w14:textId="77777777" w:rsidR="009165A6" w:rsidRDefault="009165A6" w:rsidP="00E677FE">
      <w:pPr>
        <w:spacing w:after="0"/>
        <w:rPr>
          <w:sz w:val="12"/>
          <w:szCs w:val="16"/>
        </w:rPr>
      </w:pPr>
    </w:p>
    <w:p w14:paraId="69DF6BEE" w14:textId="77777777" w:rsidR="009165A6" w:rsidRDefault="009165A6" w:rsidP="00E677FE">
      <w:pPr>
        <w:spacing w:after="0"/>
        <w:rPr>
          <w:sz w:val="12"/>
          <w:szCs w:val="16"/>
        </w:rPr>
      </w:pPr>
    </w:p>
    <w:p w14:paraId="176C8AA1" w14:textId="77777777" w:rsidR="009165A6" w:rsidRDefault="009165A6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D4F08" w:rsidRPr="005C055E" w14:paraId="44588F58" w14:textId="77777777" w:rsidTr="00DC12DF">
        <w:tc>
          <w:tcPr>
            <w:tcW w:w="5000" w:type="pct"/>
            <w:shd w:val="clear" w:color="auto" w:fill="81BEE9" w:themeFill="accent1" w:themeFillTint="66"/>
          </w:tcPr>
          <w:p w14:paraId="066E8DD7" w14:textId="77777777" w:rsidR="004D4F08" w:rsidRDefault="00B17B7F" w:rsidP="00DC12DF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t>Household</w:t>
            </w:r>
            <w:r w:rsidR="000B486E">
              <w:rPr>
                <w:color w:val="auto"/>
              </w:rPr>
              <w:t xml:space="preserve"> occupants (under 18 years of age)</w:t>
            </w:r>
          </w:p>
          <w:p w14:paraId="46E7C40A" w14:textId="5CE78186" w:rsidR="002255C8" w:rsidRPr="001A7AC3" w:rsidRDefault="002255C8" w:rsidP="00DC12DF">
            <w:pPr>
              <w:pStyle w:val="Heading1"/>
              <w:rPr>
                <w:color w:val="auto"/>
                <w:sz w:val="22"/>
                <w:szCs w:val="22"/>
              </w:rPr>
            </w:pPr>
            <w:r w:rsidRPr="001A7AC3">
              <w:rPr>
                <w:color w:val="auto"/>
                <w:sz w:val="22"/>
                <w:szCs w:val="22"/>
              </w:rPr>
              <w:t xml:space="preserve">Note: </w:t>
            </w:r>
            <w:r w:rsidR="001A7AC3" w:rsidRPr="001A7AC3">
              <w:rPr>
                <w:color w:val="auto"/>
                <w:sz w:val="22"/>
                <w:szCs w:val="22"/>
              </w:rPr>
              <w:t>If any child living in the educators household turns 18, they will need to apply for a blue card and wait until it is issued before being present during FDC hours</w:t>
            </w:r>
          </w:p>
        </w:tc>
      </w:tr>
    </w:tbl>
    <w:p w14:paraId="0EF54D26" w14:textId="77777777" w:rsidR="004D4F08" w:rsidRDefault="004D4F08" w:rsidP="004D4F08">
      <w:pPr>
        <w:spacing w:after="0"/>
        <w:rPr>
          <w:sz w:val="12"/>
          <w:szCs w:val="16"/>
        </w:rPr>
      </w:pPr>
    </w:p>
    <w:tbl>
      <w:tblPr>
        <w:tblStyle w:val="TableGrid"/>
        <w:tblW w:w="439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"/>
        <w:gridCol w:w="239"/>
        <w:gridCol w:w="2342"/>
        <w:gridCol w:w="868"/>
        <w:gridCol w:w="1894"/>
        <w:gridCol w:w="707"/>
        <w:gridCol w:w="1276"/>
      </w:tblGrid>
      <w:tr w:rsidR="002255C8" w:rsidRPr="00846B76" w14:paraId="581B24AD" w14:textId="67275DCC" w:rsidTr="002255C8">
        <w:tc>
          <w:tcPr>
            <w:tcW w:w="544" w:type="pct"/>
            <w:vAlign w:val="bottom"/>
          </w:tcPr>
          <w:p w14:paraId="739D5C08" w14:textId="77777777" w:rsidR="002255C8" w:rsidRPr="003C1D3E" w:rsidRDefault="002255C8" w:rsidP="00DC12DF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145" w:type="pct"/>
          </w:tcPr>
          <w:p w14:paraId="6851F05D" w14:textId="77777777" w:rsidR="002255C8" w:rsidRDefault="002255C8" w:rsidP="00DC12DF">
            <w:pPr>
              <w:spacing w:before="120"/>
            </w:pPr>
          </w:p>
        </w:tc>
        <w:tc>
          <w:tcPr>
            <w:tcW w:w="1424" w:type="pct"/>
            <w:tcBorders>
              <w:bottom w:val="single" w:sz="4" w:space="0" w:color="auto"/>
            </w:tcBorders>
          </w:tcPr>
          <w:p w14:paraId="76E085B4" w14:textId="76F67776" w:rsidR="002255C8" w:rsidRDefault="002255C8" w:rsidP="00DC12DF">
            <w:pPr>
              <w:spacing w:before="120"/>
            </w:pPr>
          </w:p>
        </w:tc>
        <w:tc>
          <w:tcPr>
            <w:tcW w:w="528" w:type="pct"/>
          </w:tcPr>
          <w:p w14:paraId="1E7652B0" w14:textId="77777777" w:rsidR="002255C8" w:rsidRPr="00846B76" w:rsidRDefault="002255C8" w:rsidP="00DC12DF">
            <w:pPr>
              <w:spacing w:before="120"/>
              <w:jc w:val="center"/>
            </w:pPr>
            <w:r>
              <w:t>D.O.B</w:t>
            </w:r>
          </w:p>
        </w:tc>
        <w:tc>
          <w:tcPr>
            <w:tcW w:w="1152" w:type="pct"/>
            <w:tcBorders>
              <w:bottom w:val="single" w:sz="4" w:space="0" w:color="auto"/>
            </w:tcBorders>
            <w:vAlign w:val="bottom"/>
          </w:tcPr>
          <w:p w14:paraId="3C4EED00" w14:textId="77777777" w:rsidR="002255C8" w:rsidRPr="00846B76" w:rsidRDefault="002255C8" w:rsidP="00DC12DF">
            <w:pPr>
              <w:spacing w:before="120"/>
            </w:pPr>
          </w:p>
        </w:tc>
        <w:tc>
          <w:tcPr>
            <w:tcW w:w="430" w:type="pct"/>
          </w:tcPr>
          <w:p w14:paraId="47DE8693" w14:textId="79ACFC8E" w:rsidR="002255C8" w:rsidRPr="00846B76" w:rsidRDefault="002255C8" w:rsidP="00DC12DF">
            <w:pPr>
              <w:spacing w:before="120"/>
            </w:pPr>
            <w:r>
              <w:t>Age</w:t>
            </w:r>
          </w:p>
        </w:tc>
        <w:tc>
          <w:tcPr>
            <w:tcW w:w="776" w:type="pct"/>
            <w:tcBorders>
              <w:bottom w:val="single" w:sz="4" w:space="0" w:color="auto"/>
            </w:tcBorders>
          </w:tcPr>
          <w:p w14:paraId="6C465072" w14:textId="77777777" w:rsidR="002255C8" w:rsidRDefault="002255C8" w:rsidP="00DC12DF">
            <w:pPr>
              <w:spacing w:before="120"/>
            </w:pPr>
          </w:p>
        </w:tc>
      </w:tr>
      <w:tr w:rsidR="002255C8" w:rsidRPr="00846B76" w14:paraId="4E8B2C2F" w14:textId="0F9CF6A3" w:rsidTr="002255C8">
        <w:tc>
          <w:tcPr>
            <w:tcW w:w="544" w:type="pct"/>
            <w:vAlign w:val="bottom"/>
          </w:tcPr>
          <w:p w14:paraId="245AE7BA" w14:textId="3F58ABCA" w:rsidR="002255C8" w:rsidRDefault="002255C8" w:rsidP="00DC12DF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145" w:type="pct"/>
          </w:tcPr>
          <w:p w14:paraId="64803DB1" w14:textId="77777777" w:rsidR="002255C8" w:rsidRDefault="002255C8" w:rsidP="00DC12DF">
            <w:pPr>
              <w:spacing w:before="120"/>
            </w:pPr>
          </w:p>
        </w:tc>
        <w:tc>
          <w:tcPr>
            <w:tcW w:w="1424" w:type="pct"/>
            <w:tcBorders>
              <w:bottom w:val="single" w:sz="4" w:space="0" w:color="auto"/>
            </w:tcBorders>
          </w:tcPr>
          <w:p w14:paraId="4E788D1B" w14:textId="2A7EFB6D" w:rsidR="002255C8" w:rsidRDefault="002255C8" w:rsidP="00DC12DF">
            <w:pPr>
              <w:spacing w:before="120"/>
            </w:pPr>
          </w:p>
        </w:tc>
        <w:tc>
          <w:tcPr>
            <w:tcW w:w="528" w:type="pct"/>
          </w:tcPr>
          <w:p w14:paraId="01CA2A0A" w14:textId="77777777" w:rsidR="002255C8" w:rsidRDefault="002255C8" w:rsidP="00DC12DF">
            <w:pPr>
              <w:spacing w:before="120"/>
              <w:jc w:val="center"/>
            </w:pPr>
            <w:r>
              <w:t>D.O.B</w:t>
            </w:r>
          </w:p>
        </w:tc>
        <w:tc>
          <w:tcPr>
            <w:tcW w:w="1152" w:type="pct"/>
            <w:tcBorders>
              <w:bottom w:val="single" w:sz="4" w:space="0" w:color="auto"/>
            </w:tcBorders>
            <w:vAlign w:val="bottom"/>
          </w:tcPr>
          <w:p w14:paraId="43BB8452" w14:textId="77777777" w:rsidR="002255C8" w:rsidRPr="00846B76" w:rsidRDefault="002255C8" w:rsidP="00DC12DF">
            <w:pPr>
              <w:spacing w:before="120"/>
            </w:pPr>
          </w:p>
        </w:tc>
        <w:tc>
          <w:tcPr>
            <w:tcW w:w="430" w:type="pct"/>
          </w:tcPr>
          <w:p w14:paraId="58699298" w14:textId="4B5B1B36" w:rsidR="002255C8" w:rsidRPr="00846B76" w:rsidRDefault="002255C8" w:rsidP="00DC12DF">
            <w:pPr>
              <w:spacing w:before="120"/>
            </w:pPr>
            <w:r>
              <w:t>Age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4" w:space="0" w:color="auto"/>
            </w:tcBorders>
          </w:tcPr>
          <w:p w14:paraId="13AE7866" w14:textId="77777777" w:rsidR="002255C8" w:rsidRDefault="002255C8" w:rsidP="00DC12DF">
            <w:pPr>
              <w:spacing w:before="120"/>
            </w:pPr>
          </w:p>
        </w:tc>
      </w:tr>
      <w:tr w:rsidR="002255C8" w:rsidRPr="00846B76" w14:paraId="36B6FC44" w14:textId="2E68AC07" w:rsidTr="002255C8">
        <w:tc>
          <w:tcPr>
            <w:tcW w:w="544" w:type="pct"/>
            <w:vAlign w:val="bottom"/>
          </w:tcPr>
          <w:p w14:paraId="4C2ADD9E" w14:textId="77777777" w:rsidR="002255C8" w:rsidRDefault="002255C8" w:rsidP="00DC12DF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145" w:type="pct"/>
          </w:tcPr>
          <w:p w14:paraId="6BB4A097" w14:textId="77777777" w:rsidR="002255C8" w:rsidRDefault="002255C8" w:rsidP="00DC12DF">
            <w:pPr>
              <w:spacing w:before="120"/>
            </w:pPr>
          </w:p>
        </w:tc>
        <w:tc>
          <w:tcPr>
            <w:tcW w:w="1424" w:type="pct"/>
            <w:tcBorders>
              <w:bottom w:val="single" w:sz="4" w:space="0" w:color="auto"/>
            </w:tcBorders>
          </w:tcPr>
          <w:p w14:paraId="2384C85F" w14:textId="26CB98E0" w:rsidR="002255C8" w:rsidRDefault="002255C8" w:rsidP="00DC12DF">
            <w:pPr>
              <w:spacing w:before="120"/>
            </w:pPr>
          </w:p>
        </w:tc>
        <w:tc>
          <w:tcPr>
            <w:tcW w:w="528" w:type="pct"/>
          </w:tcPr>
          <w:p w14:paraId="3807B369" w14:textId="77777777" w:rsidR="002255C8" w:rsidRDefault="002255C8" w:rsidP="00DC12DF">
            <w:pPr>
              <w:spacing w:before="120"/>
              <w:jc w:val="center"/>
            </w:pPr>
            <w:r>
              <w:t>D.O.B</w:t>
            </w:r>
          </w:p>
        </w:tc>
        <w:tc>
          <w:tcPr>
            <w:tcW w:w="1152" w:type="pct"/>
            <w:tcBorders>
              <w:bottom w:val="single" w:sz="4" w:space="0" w:color="auto"/>
            </w:tcBorders>
            <w:vAlign w:val="bottom"/>
          </w:tcPr>
          <w:p w14:paraId="1A7AA740" w14:textId="77777777" w:rsidR="002255C8" w:rsidRPr="00846B76" w:rsidRDefault="002255C8" w:rsidP="00DC12DF">
            <w:pPr>
              <w:spacing w:before="120"/>
            </w:pPr>
          </w:p>
        </w:tc>
        <w:tc>
          <w:tcPr>
            <w:tcW w:w="430" w:type="pct"/>
          </w:tcPr>
          <w:p w14:paraId="4C3C9644" w14:textId="6F559B29" w:rsidR="002255C8" w:rsidRPr="00846B76" w:rsidRDefault="002255C8" w:rsidP="00DC12DF">
            <w:pPr>
              <w:spacing w:before="120"/>
            </w:pPr>
            <w:r>
              <w:t>Age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4" w:space="0" w:color="auto"/>
            </w:tcBorders>
          </w:tcPr>
          <w:p w14:paraId="009C4936" w14:textId="77777777" w:rsidR="002255C8" w:rsidRDefault="002255C8" w:rsidP="00DC12DF">
            <w:pPr>
              <w:spacing w:before="120"/>
            </w:pPr>
          </w:p>
        </w:tc>
      </w:tr>
      <w:tr w:rsidR="002255C8" w:rsidRPr="00846B76" w14:paraId="392504E9" w14:textId="60B47EE2" w:rsidTr="002255C8">
        <w:tc>
          <w:tcPr>
            <w:tcW w:w="544" w:type="pct"/>
            <w:vAlign w:val="bottom"/>
          </w:tcPr>
          <w:p w14:paraId="33015990" w14:textId="5E0600D0" w:rsidR="002255C8" w:rsidRDefault="002255C8" w:rsidP="00DC12DF">
            <w:pPr>
              <w:pStyle w:val="NormalIndent"/>
              <w:ind w:left="0"/>
            </w:pPr>
            <w:r>
              <w:t>Name</w:t>
            </w:r>
          </w:p>
        </w:tc>
        <w:tc>
          <w:tcPr>
            <w:tcW w:w="145" w:type="pct"/>
          </w:tcPr>
          <w:p w14:paraId="0890D3F6" w14:textId="77777777" w:rsidR="002255C8" w:rsidRDefault="002255C8" w:rsidP="00DC12DF">
            <w:pPr>
              <w:spacing w:before="120"/>
            </w:pPr>
          </w:p>
        </w:tc>
        <w:tc>
          <w:tcPr>
            <w:tcW w:w="1424" w:type="pct"/>
            <w:tcBorders>
              <w:bottom w:val="single" w:sz="4" w:space="0" w:color="auto"/>
            </w:tcBorders>
          </w:tcPr>
          <w:p w14:paraId="55D5AC13" w14:textId="0B81AB2F" w:rsidR="002255C8" w:rsidRDefault="002255C8" w:rsidP="00DC12DF">
            <w:pPr>
              <w:spacing w:before="120"/>
            </w:pPr>
          </w:p>
        </w:tc>
        <w:tc>
          <w:tcPr>
            <w:tcW w:w="528" w:type="pct"/>
          </w:tcPr>
          <w:p w14:paraId="013728AD" w14:textId="4783F3EA" w:rsidR="002255C8" w:rsidRDefault="002255C8" w:rsidP="00DC12DF">
            <w:pPr>
              <w:spacing w:before="120"/>
              <w:jc w:val="center"/>
            </w:pPr>
            <w:r>
              <w:t>D.O.B</w:t>
            </w:r>
          </w:p>
        </w:tc>
        <w:tc>
          <w:tcPr>
            <w:tcW w:w="1152" w:type="pct"/>
            <w:tcBorders>
              <w:bottom w:val="single" w:sz="4" w:space="0" w:color="auto"/>
            </w:tcBorders>
            <w:vAlign w:val="bottom"/>
          </w:tcPr>
          <w:p w14:paraId="3C202B2C" w14:textId="77777777" w:rsidR="002255C8" w:rsidRPr="00846B76" w:rsidRDefault="002255C8" w:rsidP="00DC12DF">
            <w:pPr>
              <w:spacing w:before="120"/>
            </w:pPr>
          </w:p>
        </w:tc>
        <w:tc>
          <w:tcPr>
            <w:tcW w:w="430" w:type="pct"/>
          </w:tcPr>
          <w:p w14:paraId="05E90742" w14:textId="3199E996" w:rsidR="002255C8" w:rsidRPr="00846B76" w:rsidRDefault="002255C8" w:rsidP="00DC12DF">
            <w:pPr>
              <w:spacing w:before="120"/>
            </w:pPr>
            <w:r>
              <w:t>Age</w:t>
            </w:r>
          </w:p>
        </w:tc>
        <w:tc>
          <w:tcPr>
            <w:tcW w:w="776" w:type="pct"/>
            <w:tcBorders>
              <w:top w:val="single" w:sz="4" w:space="0" w:color="auto"/>
              <w:bottom w:val="single" w:sz="4" w:space="0" w:color="auto"/>
            </w:tcBorders>
          </w:tcPr>
          <w:p w14:paraId="07749ED6" w14:textId="77777777" w:rsidR="002255C8" w:rsidRDefault="002255C8" w:rsidP="00DC12DF">
            <w:pPr>
              <w:spacing w:before="120"/>
            </w:pPr>
          </w:p>
        </w:tc>
      </w:tr>
    </w:tbl>
    <w:p w14:paraId="5333DA16" w14:textId="77777777" w:rsidR="009165A6" w:rsidRDefault="009165A6" w:rsidP="00E677FE">
      <w:pPr>
        <w:spacing w:after="0"/>
        <w:rPr>
          <w:sz w:val="12"/>
          <w:szCs w:val="16"/>
        </w:rPr>
      </w:pPr>
    </w:p>
    <w:p w14:paraId="174A36E4" w14:textId="77777777" w:rsidR="009165A6" w:rsidRDefault="009165A6" w:rsidP="00E677FE">
      <w:pPr>
        <w:spacing w:after="0"/>
        <w:rPr>
          <w:sz w:val="12"/>
          <w:szCs w:val="16"/>
        </w:rPr>
      </w:pPr>
    </w:p>
    <w:p w14:paraId="19E0B253" w14:textId="77777777" w:rsidR="00842313" w:rsidRDefault="00842313" w:rsidP="00E677FE">
      <w:pPr>
        <w:spacing w:after="0"/>
        <w:rPr>
          <w:sz w:val="12"/>
          <w:szCs w:val="16"/>
        </w:rPr>
      </w:pPr>
    </w:p>
    <w:p w14:paraId="6C1BCF48" w14:textId="77777777" w:rsidR="003A5E3B" w:rsidRDefault="003A5E3B" w:rsidP="00E677FE">
      <w:pPr>
        <w:spacing w:after="0"/>
        <w:rPr>
          <w:sz w:val="12"/>
          <w:szCs w:val="16"/>
        </w:rPr>
      </w:pPr>
    </w:p>
    <w:p w14:paraId="518F5058" w14:textId="77777777" w:rsidR="003A5E3B" w:rsidRDefault="003A5E3B" w:rsidP="00E677FE">
      <w:pPr>
        <w:spacing w:after="0"/>
        <w:rPr>
          <w:sz w:val="12"/>
          <w:szCs w:val="16"/>
        </w:rPr>
      </w:pPr>
    </w:p>
    <w:p w14:paraId="58732409" w14:textId="77777777" w:rsidR="003A5E3B" w:rsidRDefault="003A5E3B" w:rsidP="00E677FE">
      <w:pPr>
        <w:spacing w:after="0"/>
        <w:rPr>
          <w:sz w:val="12"/>
          <w:szCs w:val="16"/>
        </w:rPr>
      </w:pPr>
    </w:p>
    <w:p w14:paraId="5EE8B641" w14:textId="77777777" w:rsidR="003A5E3B" w:rsidRDefault="003A5E3B" w:rsidP="00E677FE">
      <w:pPr>
        <w:spacing w:after="0"/>
        <w:rPr>
          <w:sz w:val="12"/>
          <w:szCs w:val="16"/>
        </w:rPr>
      </w:pPr>
    </w:p>
    <w:p w14:paraId="6B16C632" w14:textId="77777777" w:rsidR="003A5E3B" w:rsidRDefault="003A5E3B" w:rsidP="00E677FE">
      <w:pPr>
        <w:spacing w:after="0"/>
        <w:rPr>
          <w:sz w:val="12"/>
          <w:szCs w:val="16"/>
        </w:rPr>
      </w:pPr>
    </w:p>
    <w:p w14:paraId="1A72CDEE" w14:textId="77777777" w:rsidR="003A5E3B" w:rsidRDefault="003A5E3B" w:rsidP="00E677FE">
      <w:pPr>
        <w:spacing w:after="0"/>
        <w:rPr>
          <w:sz w:val="12"/>
          <w:szCs w:val="16"/>
        </w:rPr>
      </w:pPr>
    </w:p>
    <w:p w14:paraId="25A17D9B" w14:textId="77777777" w:rsidR="003A5E3B" w:rsidRDefault="003A5E3B" w:rsidP="00E677FE">
      <w:pPr>
        <w:spacing w:after="0"/>
        <w:rPr>
          <w:sz w:val="12"/>
          <w:szCs w:val="16"/>
        </w:rPr>
      </w:pPr>
    </w:p>
    <w:p w14:paraId="589EDEF8" w14:textId="77777777" w:rsidR="003A5E3B" w:rsidRDefault="003A5E3B" w:rsidP="00E677FE">
      <w:pPr>
        <w:spacing w:after="0"/>
        <w:rPr>
          <w:sz w:val="12"/>
          <w:szCs w:val="16"/>
        </w:rPr>
      </w:pPr>
    </w:p>
    <w:p w14:paraId="6B729058" w14:textId="77777777" w:rsidR="003A5E3B" w:rsidRDefault="003A5E3B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67120" w:rsidRPr="005C055E" w14:paraId="6BC66A4C" w14:textId="77777777" w:rsidTr="00393114">
        <w:tc>
          <w:tcPr>
            <w:tcW w:w="5000" w:type="pct"/>
            <w:shd w:val="clear" w:color="auto" w:fill="81BEE9" w:themeFill="accent1" w:themeFillTint="66"/>
          </w:tcPr>
          <w:p w14:paraId="3895F435" w14:textId="4DF7A543" w:rsidR="00967120" w:rsidRPr="005C055E" w:rsidRDefault="0048181B" w:rsidP="005A0F05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lastRenderedPageBreak/>
              <w:t>Harmony Profile</w:t>
            </w:r>
          </w:p>
        </w:tc>
      </w:tr>
    </w:tbl>
    <w:p w14:paraId="1091C168" w14:textId="77777777" w:rsidR="0048181B" w:rsidRDefault="0048181B" w:rsidP="00967120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8"/>
        <w:gridCol w:w="222"/>
      </w:tblGrid>
      <w:tr w:rsidR="00842313" w:rsidRPr="00846B76" w14:paraId="4D150200" w14:textId="77777777" w:rsidTr="00DC12DF">
        <w:tc>
          <w:tcPr>
            <w:tcW w:w="4881" w:type="pct"/>
            <w:vAlign w:val="bottom"/>
          </w:tcPr>
          <w:tbl>
            <w:tblPr>
              <w:tblStyle w:val="TableGrid"/>
              <w:tblW w:w="1159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22"/>
            </w:tblGrid>
            <w:tr w:rsidR="00842313" w:rsidRPr="00846B76" w14:paraId="726E4345" w14:textId="77777777" w:rsidTr="00DC12DF">
              <w:tc>
                <w:tcPr>
                  <w:tcW w:w="5000" w:type="pct"/>
                  <w:vAlign w:val="bottom"/>
                </w:tcPr>
                <w:tbl>
                  <w:tblPr>
                    <w:tblStyle w:val="TableGrid"/>
                    <w:tblW w:w="889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19"/>
                    <w:gridCol w:w="1841"/>
                    <w:gridCol w:w="925"/>
                    <w:gridCol w:w="2411"/>
                  </w:tblGrid>
                  <w:tr w:rsidR="00842313" w:rsidRPr="00846B76" w14:paraId="757F17D8" w14:textId="77777777" w:rsidTr="00DC12DF">
                    <w:tc>
                      <w:tcPr>
                        <w:tcW w:w="2090" w:type="pct"/>
                        <w:vAlign w:val="bottom"/>
                      </w:tcPr>
                      <w:p w14:paraId="474E9D7E" w14:textId="769F250F" w:rsidR="00842313" w:rsidRDefault="00842313" w:rsidP="00DC12DF">
                        <w:pPr>
                          <w:pStyle w:val="NormalIndent"/>
                          <w:ind w:left="-78"/>
                        </w:pPr>
                        <w:r>
                          <w:t>Police Check</w:t>
                        </w:r>
                      </w:p>
                    </w:tc>
                    <w:tc>
                      <w:tcPr>
                        <w:tcW w:w="1035" w:type="pct"/>
                        <w:vAlign w:val="bottom"/>
                      </w:tcPr>
                      <w:p w14:paraId="2DFCC97C" w14:textId="77777777" w:rsidR="00842313" w:rsidRPr="00846B76" w:rsidRDefault="00842313" w:rsidP="00DC12DF">
                        <w:pPr>
                          <w:spacing w:before="120"/>
                          <w:ind w:left="-78"/>
                        </w:pPr>
                        <w:r>
                          <w:t xml:space="preserve">Y </w:t>
                        </w:r>
                        <w:sdt>
                          <w:sdtPr>
                            <w:id w:val="-21243017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  <w:r>
                          <w:t xml:space="preserve">   N  </w:t>
                        </w:r>
                        <w:sdt>
                          <w:sdtPr>
                            <w:id w:val="83180016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520" w:type="pct"/>
                        <w:vAlign w:val="bottom"/>
                      </w:tcPr>
                      <w:p w14:paraId="55CA644D" w14:textId="77777777" w:rsidR="00842313" w:rsidRDefault="00842313" w:rsidP="00DC12DF">
                        <w:pPr>
                          <w:ind w:left="-78"/>
                        </w:pPr>
                        <w:r>
                          <w:t xml:space="preserve"> Date</w:t>
                        </w:r>
                      </w:p>
                    </w:tc>
                    <w:tc>
                      <w:tcPr>
                        <w:tcW w:w="1355" w:type="pct"/>
                        <w:tcBorders>
                          <w:bottom w:val="single" w:sz="4" w:space="0" w:color="auto"/>
                        </w:tcBorders>
                        <w:vAlign w:val="bottom"/>
                      </w:tcPr>
                      <w:p w14:paraId="5076B809" w14:textId="77777777" w:rsidR="00842313" w:rsidRPr="00846B76" w:rsidRDefault="00842313" w:rsidP="00DC12DF">
                        <w:pPr>
                          <w:spacing w:before="120"/>
                          <w:ind w:left="-78"/>
                        </w:pPr>
                      </w:p>
                    </w:tc>
                  </w:tr>
                </w:tbl>
                <w:p w14:paraId="27C2ACDC" w14:textId="77777777" w:rsidR="00842313" w:rsidRPr="00846B76" w:rsidRDefault="00842313" w:rsidP="00DC12DF">
                  <w:pPr>
                    <w:pStyle w:val="NormalIndent"/>
                    <w:ind w:left="-78"/>
                  </w:pPr>
                </w:p>
              </w:tc>
            </w:tr>
            <w:tr w:rsidR="00842313" w:rsidRPr="00846B76" w14:paraId="67B5AFFA" w14:textId="77777777" w:rsidTr="00DC12DF">
              <w:tc>
                <w:tcPr>
                  <w:tcW w:w="5000" w:type="pct"/>
                  <w:vAlign w:val="bottom"/>
                </w:tcPr>
                <w:tbl>
                  <w:tblPr>
                    <w:tblStyle w:val="TableGrid"/>
                    <w:tblW w:w="889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19"/>
                    <w:gridCol w:w="1841"/>
                    <w:gridCol w:w="925"/>
                    <w:gridCol w:w="2411"/>
                  </w:tblGrid>
                  <w:tr w:rsidR="00842313" w:rsidRPr="00846B76" w14:paraId="1ACB300A" w14:textId="77777777" w:rsidTr="00DC12DF">
                    <w:tc>
                      <w:tcPr>
                        <w:tcW w:w="2090" w:type="pct"/>
                        <w:vAlign w:val="bottom"/>
                      </w:tcPr>
                      <w:p w14:paraId="0B17959F" w14:textId="5A5BF210" w:rsidR="00842313" w:rsidRDefault="00842313" w:rsidP="00DC12DF">
                        <w:pPr>
                          <w:pStyle w:val="NormalIndent"/>
                          <w:ind w:left="-78"/>
                        </w:pPr>
                        <w:r>
                          <w:t>Harmony Profile</w:t>
                        </w:r>
                      </w:p>
                    </w:tc>
                    <w:tc>
                      <w:tcPr>
                        <w:tcW w:w="1035" w:type="pct"/>
                        <w:vAlign w:val="bottom"/>
                      </w:tcPr>
                      <w:p w14:paraId="22D3A970" w14:textId="77777777" w:rsidR="00842313" w:rsidRPr="00846B76" w:rsidRDefault="00842313" w:rsidP="00DC12DF">
                        <w:pPr>
                          <w:spacing w:before="120"/>
                          <w:ind w:left="-78"/>
                        </w:pPr>
                        <w:r>
                          <w:t xml:space="preserve">Y </w:t>
                        </w:r>
                        <w:sdt>
                          <w:sdtPr>
                            <w:id w:val="-61783359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  <w:r>
                          <w:t xml:space="preserve">   N  </w:t>
                        </w:r>
                        <w:sdt>
                          <w:sdtPr>
                            <w:id w:val="165618683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520" w:type="pct"/>
                        <w:vAlign w:val="bottom"/>
                      </w:tcPr>
                      <w:p w14:paraId="2D17FBC4" w14:textId="77777777" w:rsidR="00842313" w:rsidRDefault="00842313" w:rsidP="00DC12DF">
                        <w:pPr>
                          <w:ind w:left="-78"/>
                        </w:pPr>
                        <w:r>
                          <w:t xml:space="preserve"> Date</w:t>
                        </w:r>
                      </w:p>
                    </w:tc>
                    <w:tc>
                      <w:tcPr>
                        <w:tcW w:w="1355" w:type="pct"/>
                        <w:tcBorders>
                          <w:bottom w:val="single" w:sz="4" w:space="0" w:color="auto"/>
                        </w:tcBorders>
                        <w:vAlign w:val="bottom"/>
                      </w:tcPr>
                      <w:p w14:paraId="0C224C06" w14:textId="77777777" w:rsidR="00842313" w:rsidRPr="00846B76" w:rsidRDefault="00842313" w:rsidP="00DC12DF">
                        <w:pPr>
                          <w:spacing w:before="120"/>
                          <w:ind w:left="-78"/>
                        </w:pPr>
                      </w:p>
                    </w:tc>
                  </w:tr>
                </w:tbl>
                <w:p w14:paraId="7FFEA966" w14:textId="77777777" w:rsidR="00842313" w:rsidRPr="00846B76" w:rsidRDefault="00842313" w:rsidP="00DC12DF">
                  <w:pPr>
                    <w:pStyle w:val="NormalIndent"/>
                    <w:ind w:left="-78"/>
                  </w:pPr>
                </w:p>
              </w:tc>
            </w:tr>
            <w:tr w:rsidR="00842313" w:rsidRPr="00846B76" w14:paraId="542FE05C" w14:textId="77777777" w:rsidTr="00DC12DF">
              <w:tc>
                <w:tcPr>
                  <w:tcW w:w="5000" w:type="pct"/>
                  <w:vAlign w:val="bottom"/>
                </w:tcPr>
                <w:tbl>
                  <w:tblPr>
                    <w:tblStyle w:val="TableGrid"/>
                    <w:tblW w:w="889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19"/>
                    <w:gridCol w:w="1841"/>
                    <w:gridCol w:w="925"/>
                    <w:gridCol w:w="2411"/>
                  </w:tblGrid>
                  <w:tr w:rsidR="00842313" w:rsidRPr="00846B76" w14:paraId="0DD471B2" w14:textId="77777777" w:rsidTr="00DC12DF">
                    <w:tc>
                      <w:tcPr>
                        <w:tcW w:w="2090" w:type="pct"/>
                        <w:vAlign w:val="bottom"/>
                      </w:tcPr>
                      <w:p w14:paraId="402D08D3" w14:textId="152A8EBF" w:rsidR="00842313" w:rsidRDefault="00842313" w:rsidP="00DC12DF">
                        <w:pPr>
                          <w:pStyle w:val="NormalIndent"/>
                          <w:ind w:left="-78"/>
                        </w:pPr>
                        <w:r>
                          <w:t>Service Registration</w:t>
                        </w:r>
                      </w:p>
                    </w:tc>
                    <w:tc>
                      <w:tcPr>
                        <w:tcW w:w="1035" w:type="pct"/>
                        <w:vAlign w:val="bottom"/>
                      </w:tcPr>
                      <w:p w14:paraId="1AB85BEC" w14:textId="77777777" w:rsidR="00842313" w:rsidRPr="00846B76" w:rsidRDefault="00842313" w:rsidP="00DC12DF">
                        <w:pPr>
                          <w:spacing w:before="120"/>
                          <w:ind w:left="-78"/>
                        </w:pPr>
                        <w:r>
                          <w:t xml:space="preserve">Y </w:t>
                        </w:r>
                        <w:sdt>
                          <w:sdtPr>
                            <w:id w:val="-141886776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  <w:r>
                          <w:t xml:space="preserve">   N  </w:t>
                        </w:r>
                        <w:sdt>
                          <w:sdtPr>
                            <w:id w:val="112782649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520" w:type="pct"/>
                        <w:vAlign w:val="bottom"/>
                      </w:tcPr>
                      <w:p w14:paraId="2DAB3B56" w14:textId="77777777" w:rsidR="00842313" w:rsidRDefault="00842313" w:rsidP="00DC12DF">
                        <w:pPr>
                          <w:ind w:left="-78"/>
                        </w:pPr>
                        <w:r>
                          <w:t xml:space="preserve"> Date</w:t>
                        </w:r>
                      </w:p>
                    </w:tc>
                    <w:tc>
                      <w:tcPr>
                        <w:tcW w:w="1355" w:type="pct"/>
                        <w:tcBorders>
                          <w:bottom w:val="single" w:sz="4" w:space="0" w:color="auto"/>
                        </w:tcBorders>
                        <w:vAlign w:val="bottom"/>
                      </w:tcPr>
                      <w:p w14:paraId="1D101A7A" w14:textId="77777777" w:rsidR="00842313" w:rsidRPr="00846B76" w:rsidRDefault="00842313" w:rsidP="00DC12DF">
                        <w:pPr>
                          <w:spacing w:before="120"/>
                          <w:ind w:left="-78"/>
                        </w:pPr>
                      </w:p>
                    </w:tc>
                  </w:tr>
                </w:tbl>
                <w:p w14:paraId="2A1A760F" w14:textId="77777777" w:rsidR="00842313" w:rsidRPr="00846B76" w:rsidRDefault="00842313" w:rsidP="00DC12DF">
                  <w:pPr>
                    <w:pStyle w:val="NormalIndent"/>
                    <w:ind w:left="-78"/>
                  </w:pPr>
                </w:p>
              </w:tc>
            </w:tr>
          </w:tbl>
          <w:p w14:paraId="4BBF0B21" w14:textId="77777777" w:rsidR="00842313" w:rsidRDefault="00842313" w:rsidP="00DC12DF">
            <w:pPr>
              <w:pStyle w:val="NormalIndent"/>
              <w:ind w:left="-78"/>
            </w:pPr>
          </w:p>
        </w:tc>
        <w:tc>
          <w:tcPr>
            <w:tcW w:w="119" w:type="pct"/>
            <w:vAlign w:val="bottom"/>
          </w:tcPr>
          <w:p w14:paraId="7B1AC56E" w14:textId="77777777" w:rsidR="00842313" w:rsidRPr="00846B76" w:rsidRDefault="00842313" w:rsidP="00DC12DF">
            <w:pPr>
              <w:spacing w:before="120"/>
            </w:pPr>
          </w:p>
        </w:tc>
      </w:tr>
    </w:tbl>
    <w:p w14:paraId="48A73404" w14:textId="77777777" w:rsidR="0048181B" w:rsidRDefault="0048181B" w:rsidP="00967120">
      <w:pPr>
        <w:spacing w:after="0"/>
        <w:rPr>
          <w:sz w:val="12"/>
          <w:szCs w:val="16"/>
        </w:rPr>
      </w:pPr>
    </w:p>
    <w:tbl>
      <w:tblPr>
        <w:tblStyle w:val="TableGrid"/>
        <w:tblW w:w="48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94E75" w:rsidRPr="005C055E" w14:paraId="70C60BEF" w14:textId="77777777" w:rsidTr="00393114">
        <w:tc>
          <w:tcPr>
            <w:tcW w:w="5000" w:type="pct"/>
            <w:shd w:val="clear" w:color="auto" w:fill="81BEE9" w:themeFill="accent1" w:themeFillTint="66"/>
          </w:tcPr>
          <w:p w14:paraId="09AA9941" w14:textId="023F1F4D" w:rsidR="00894E75" w:rsidRPr="005C055E" w:rsidRDefault="00370453" w:rsidP="005A0F05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t xml:space="preserve">Compliance </w:t>
            </w:r>
            <w:r w:rsidR="00442E9D">
              <w:rPr>
                <w:color w:val="auto"/>
              </w:rPr>
              <w:t>Documents</w:t>
            </w:r>
            <w:r w:rsidR="00532D3C">
              <w:rPr>
                <w:color w:val="auto"/>
              </w:rPr>
              <w:t xml:space="preserve"> </w:t>
            </w:r>
            <w:r w:rsidR="00B31005">
              <w:rPr>
                <w:color w:val="auto"/>
                <w:sz w:val="20"/>
                <w:szCs w:val="20"/>
              </w:rPr>
              <w:t>(emailed)</w:t>
            </w:r>
          </w:p>
        </w:tc>
      </w:tr>
    </w:tbl>
    <w:p w14:paraId="0121D30F" w14:textId="77777777" w:rsidR="00894E75" w:rsidRDefault="00894E75" w:rsidP="00E677FE">
      <w:pPr>
        <w:spacing w:after="0"/>
        <w:rPr>
          <w:sz w:val="12"/>
          <w:szCs w:val="16"/>
        </w:rPr>
      </w:pPr>
    </w:p>
    <w:tbl>
      <w:tblPr>
        <w:tblStyle w:val="TableGrid"/>
        <w:tblW w:w="48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8"/>
        <w:gridCol w:w="2496"/>
        <w:gridCol w:w="1232"/>
        <w:gridCol w:w="32"/>
        <w:gridCol w:w="2408"/>
      </w:tblGrid>
      <w:tr w:rsidR="003C1D3E" w:rsidRPr="00846B76" w14:paraId="5FADEE68" w14:textId="77777777" w:rsidTr="0048181B">
        <w:tc>
          <w:tcPr>
            <w:tcW w:w="1575" w:type="pct"/>
            <w:vAlign w:val="bottom"/>
          </w:tcPr>
          <w:p w14:paraId="16C806AB" w14:textId="34DF37D5" w:rsidR="003C1D3E" w:rsidRPr="00846B76" w:rsidRDefault="003C1D3E" w:rsidP="007D270D">
            <w:pPr>
              <w:pStyle w:val="NormalIndent"/>
              <w:ind w:left="0"/>
            </w:pPr>
            <w:r>
              <w:t xml:space="preserve">First Aid (Full) </w:t>
            </w:r>
          </w:p>
        </w:tc>
        <w:tc>
          <w:tcPr>
            <w:tcW w:w="1386" w:type="pct"/>
          </w:tcPr>
          <w:p w14:paraId="0E68E3E6" w14:textId="25DBF659" w:rsidR="003C1D3E" w:rsidRDefault="003C1D3E" w:rsidP="007D270D">
            <w:r>
              <w:t xml:space="preserve">Y </w:t>
            </w:r>
            <w:sdt>
              <w:sdtPr>
                <w:id w:val="-189133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N  </w:t>
            </w:r>
            <w:sdt>
              <w:sdtPr>
                <w:id w:val="-1257437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84" w:type="pct"/>
            <w:vAlign w:val="bottom"/>
          </w:tcPr>
          <w:p w14:paraId="3121C4A9" w14:textId="1050FF90" w:rsidR="003C1D3E" w:rsidRPr="00846B76" w:rsidRDefault="003C1D3E" w:rsidP="007D270D">
            <w:r>
              <w:t>Exp Date</w:t>
            </w:r>
          </w:p>
        </w:tc>
        <w:tc>
          <w:tcPr>
            <w:tcW w:w="1356" w:type="pct"/>
            <w:gridSpan w:val="2"/>
            <w:tcBorders>
              <w:bottom w:val="single" w:sz="4" w:space="0" w:color="auto"/>
            </w:tcBorders>
            <w:vAlign w:val="bottom"/>
          </w:tcPr>
          <w:p w14:paraId="7782601B" w14:textId="77777777" w:rsidR="003C1D3E" w:rsidRPr="00846B76" w:rsidRDefault="003C1D3E" w:rsidP="007D270D">
            <w:pPr>
              <w:spacing w:before="120"/>
            </w:pPr>
          </w:p>
        </w:tc>
      </w:tr>
      <w:tr w:rsidR="0048181B" w:rsidRPr="00846B76" w14:paraId="5AB054E7" w14:textId="77777777" w:rsidTr="0048181B">
        <w:tc>
          <w:tcPr>
            <w:tcW w:w="1575" w:type="pct"/>
            <w:vAlign w:val="bottom"/>
          </w:tcPr>
          <w:p w14:paraId="79CE7233" w14:textId="0740EA51" w:rsidR="0048181B" w:rsidRDefault="0048181B" w:rsidP="007D270D">
            <w:pPr>
              <w:pStyle w:val="NormalIndent"/>
              <w:ind w:left="0"/>
            </w:pPr>
            <w:r>
              <w:t>Asthma /Anaphylaxis</w:t>
            </w:r>
          </w:p>
        </w:tc>
        <w:tc>
          <w:tcPr>
            <w:tcW w:w="1386" w:type="pct"/>
          </w:tcPr>
          <w:p w14:paraId="7FFFFE77" w14:textId="29CF2C80" w:rsidR="0048181B" w:rsidRDefault="0048181B" w:rsidP="007D270D">
            <w:r>
              <w:t xml:space="preserve">Y </w:t>
            </w:r>
            <w:sdt>
              <w:sdtPr>
                <w:id w:val="-1326669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N  </w:t>
            </w:r>
            <w:sdt>
              <w:sdtPr>
                <w:id w:val="-92734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84" w:type="pct"/>
            <w:vAlign w:val="bottom"/>
          </w:tcPr>
          <w:p w14:paraId="1AD229D2" w14:textId="7B80CF12" w:rsidR="0048181B" w:rsidRDefault="0048181B" w:rsidP="007D270D">
            <w:r>
              <w:t>Exp Date</w:t>
            </w:r>
          </w:p>
        </w:tc>
        <w:tc>
          <w:tcPr>
            <w:tcW w:w="1356" w:type="pct"/>
            <w:gridSpan w:val="2"/>
            <w:tcBorders>
              <w:bottom w:val="single" w:sz="4" w:space="0" w:color="auto"/>
            </w:tcBorders>
            <w:vAlign w:val="bottom"/>
          </w:tcPr>
          <w:p w14:paraId="0B9B2A3E" w14:textId="77777777" w:rsidR="0048181B" w:rsidRPr="00846B76" w:rsidRDefault="0048181B" w:rsidP="007D270D">
            <w:pPr>
              <w:spacing w:before="120"/>
            </w:pPr>
          </w:p>
        </w:tc>
      </w:tr>
      <w:tr w:rsidR="003C1D3E" w:rsidRPr="00846B76" w14:paraId="58BDFD56" w14:textId="77777777" w:rsidTr="0048181B">
        <w:tc>
          <w:tcPr>
            <w:tcW w:w="1575" w:type="pct"/>
            <w:vAlign w:val="bottom"/>
          </w:tcPr>
          <w:p w14:paraId="32D28A12" w14:textId="066C3E37" w:rsidR="003C1D3E" w:rsidRDefault="003C1D3E" w:rsidP="007D270D">
            <w:pPr>
              <w:pStyle w:val="NormalIndent"/>
              <w:ind w:left="0"/>
            </w:pPr>
            <w:r>
              <w:t>CPR</w:t>
            </w:r>
          </w:p>
        </w:tc>
        <w:tc>
          <w:tcPr>
            <w:tcW w:w="1386" w:type="pct"/>
          </w:tcPr>
          <w:p w14:paraId="18F3F989" w14:textId="41EFBC0B" w:rsidR="003C1D3E" w:rsidRDefault="003C1D3E" w:rsidP="007D270D">
            <w:r>
              <w:t xml:space="preserve">Y </w:t>
            </w:r>
            <w:sdt>
              <w:sdtPr>
                <w:id w:val="-1699697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C27B7">
              <w:t xml:space="preserve"> </w:t>
            </w:r>
            <w:r>
              <w:t xml:space="preserve"> N  </w:t>
            </w:r>
            <w:sdt>
              <w:sdtPr>
                <w:id w:val="-1801752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84" w:type="pct"/>
            <w:vAlign w:val="bottom"/>
          </w:tcPr>
          <w:p w14:paraId="0CB68588" w14:textId="68FBA4F3" w:rsidR="003C1D3E" w:rsidRDefault="003C1D3E" w:rsidP="007D270D">
            <w:r>
              <w:t>Exp Date</w:t>
            </w:r>
          </w:p>
        </w:tc>
        <w:tc>
          <w:tcPr>
            <w:tcW w:w="1356" w:type="pct"/>
            <w:gridSpan w:val="2"/>
            <w:tcBorders>
              <w:bottom w:val="single" w:sz="4" w:space="0" w:color="auto"/>
            </w:tcBorders>
            <w:vAlign w:val="bottom"/>
          </w:tcPr>
          <w:p w14:paraId="512D7A69" w14:textId="77777777" w:rsidR="003C1D3E" w:rsidRPr="00846B76" w:rsidRDefault="003C1D3E" w:rsidP="007D270D">
            <w:pPr>
              <w:spacing w:before="120"/>
            </w:pPr>
          </w:p>
        </w:tc>
      </w:tr>
      <w:tr w:rsidR="003C1D3E" w:rsidRPr="00846B76" w14:paraId="46B9D615" w14:textId="77777777" w:rsidTr="0048181B">
        <w:tc>
          <w:tcPr>
            <w:tcW w:w="1575" w:type="pct"/>
            <w:vAlign w:val="bottom"/>
          </w:tcPr>
          <w:p w14:paraId="0225CACA" w14:textId="519661EA" w:rsidR="003C1D3E" w:rsidRDefault="003C1D3E" w:rsidP="007D270D">
            <w:pPr>
              <w:pStyle w:val="NormalIndent"/>
              <w:ind w:left="0"/>
            </w:pPr>
            <w:r>
              <w:t>Safe Sleep</w:t>
            </w:r>
          </w:p>
        </w:tc>
        <w:tc>
          <w:tcPr>
            <w:tcW w:w="1386" w:type="pct"/>
          </w:tcPr>
          <w:p w14:paraId="66E5DDAA" w14:textId="21F516A9" w:rsidR="003C1D3E" w:rsidRDefault="003C1D3E" w:rsidP="007D270D">
            <w:r>
              <w:t xml:space="preserve">Y </w:t>
            </w:r>
            <w:sdt>
              <w:sdtPr>
                <w:id w:val="1168829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="00CC27B7">
              <w:t xml:space="preserve"> </w:t>
            </w:r>
            <w:r>
              <w:t xml:space="preserve">N  </w:t>
            </w:r>
            <w:sdt>
              <w:sdtPr>
                <w:id w:val="879203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84" w:type="pct"/>
            <w:vAlign w:val="bottom"/>
          </w:tcPr>
          <w:p w14:paraId="2384BCD6" w14:textId="62B8CEE4" w:rsidR="003C1D3E" w:rsidRDefault="003C1D3E" w:rsidP="007D270D">
            <w:r>
              <w:t>Exp Date</w:t>
            </w:r>
          </w:p>
        </w:tc>
        <w:tc>
          <w:tcPr>
            <w:tcW w:w="1356" w:type="pct"/>
            <w:gridSpan w:val="2"/>
            <w:tcBorders>
              <w:bottom w:val="single" w:sz="4" w:space="0" w:color="auto"/>
            </w:tcBorders>
            <w:vAlign w:val="bottom"/>
          </w:tcPr>
          <w:p w14:paraId="364D18B6" w14:textId="77777777" w:rsidR="003C1D3E" w:rsidRPr="00846B76" w:rsidRDefault="003C1D3E" w:rsidP="007D270D">
            <w:pPr>
              <w:spacing w:before="120"/>
            </w:pPr>
          </w:p>
        </w:tc>
      </w:tr>
      <w:tr w:rsidR="003C1D3E" w:rsidRPr="00846B76" w14:paraId="23FFBA38" w14:textId="77777777" w:rsidTr="0048181B">
        <w:tc>
          <w:tcPr>
            <w:tcW w:w="1575" w:type="pct"/>
            <w:vAlign w:val="bottom"/>
          </w:tcPr>
          <w:p w14:paraId="3AEA3F05" w14:textId="4B030B58" w:rsidR="003C1D3E" w:rsidRDefault="003C1D3E" w:rsidP="007D270D">
            <w:pPr>
              <w:pStyle w:val="NormalIndent"/>
              <w:ind w:left="0"/>
            </w:pPr>
            <w:r>
              <w:t>I’M Alert (Food)</w:t>
            </w:r>
          </w:p>
        </w:tc>
        <w:tc>
          <w:tcPr>
            <w:tcW w:w="1386" w:type="pct"/>
          </w:tcPr>
          <w:p w14:paraId="0A5307C4" w14:textId="3ECF3721" w:rsidR="003C1D3E" w:rsidRDefault="003C1D3E" w:rsidP="007D270D">
            <w:r>
              <w:t xml:space="preserve">Y </w:t>
            </w:r>
            <w:sdt>
              <w:sdtPr>
                <w:id w:val="-191453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N  </w:t>
            </w:r>
            <w:sdt>
              <w:sdtPr>
                <w:id w:val="-1295134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84" w:type="pct"/>
            <w:vAlign w:val="bottom"/>
          </w:tcPr>
          <w:p w14:paraId="248929BE" w14:textId="1B759E9F" w:rsidR="003C1D3E" w:rsidRDefault="003C1D3E" w:rsidP="007D270D">
            <w:r>
              <w:t>Exp Date</w:t>
            </w:r>
          </w:p>
        </w:tc>
        <w:tc>
          <w:tcPr>
            <w:tcW w:w="1356" w:type="pct"/>
            <w:gridSpan w:val="2"/>
            <w:tcBorders>
              <w:bottom w:val="single" w:sz="4" w:space="0" w:color="auto"/>
            </w:tcBorders>
            <w:vAlign w:val="bottom"/>
          </w:tcPr>
          <w:p w14:paraId="3D132F05" w14:textId="77777777" w:rsidR="003C1D3E" w:rsidRPr="00846B76" w:rsidRDefault="003C1D3E" w:rsidP="007D270D">
            <w:pPr>
              <w:spacing w:before="120"/>
            </w:pPr>
          </w:p>
        </w:tc>
      </w:tr>
      <w:tr w:rsidR="003C1D3E" w:rsidRPr="00846B76" w14:paraId="00A622C4" w14:textId="77777777" w:rsidTr="0048181B">
        <w:tc>
          <w:tcPr>
            <w:tcW w:w="1575" w:type="pct"/>
            <w:vAlign w:val="bottom"/>
          </w:tcPr>
          <w:p w14:paraId="31E1924B" w14:textId="039B69AB" w:rsidR="003C1D3E" w:rsidRDefault="003C1D3E" w:rsidP="007D270D">
            <w:pPr>
              <w:pStyle w:val="NormalIndent"/>
              <w:ind w:left="0"/>
            </w:pPr>
            <w:r>
              <w:t>Fire Training</w:t>
            </w:r>
          </w:p>
        </w:tc>
        <w:tc>
          <w:tcPr>
            <w:tcW w:w="1386" w:type="pct"/>
          </w:tcPr>
          <w:p w14:paraId="58F84810" w14:textId="37D83AB4" w:rsidR="003C1D3E" w:rsidRDefault="003C1D3E" w:rsidP="007D270D">
            <w:r>
              <w:t xml:space="preserve">Y </w:t>
            </w:r>
            <w:sdt>
              <w:sdtPr>
                <w:id w:val="17214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N  </w:t>
            </w:r>
            <w:sdt>
              <w:sdtPr>
                <w:id w:val="1646625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84" w:type="pct"/>
            <w:vAlign w:val="bottom"/>
          </w:tcPr>
          <w:p w14:paraId="22CA8C96" w14:textId="2E5DA10D" w:rsidR="003C1D3E" w:rsidRDefault="003C1D3E" w:rsidP="007D270D">
            <w:r>
              <w:t>Exp Date</w:t>
            </w:r>
          </w:p>
        </w:tc>
        <w:tc>
          <w:tcPr>
            <w:tcW w:w="1356" w:type="pct"/>
            <w:gridSpan w:val="2"/>
            <w:tcBorders>
              <w:bottom w:val="single" w:sz="4" w:space="0" w:color="auto"/>
            </w:tcBorders>
            <w:vAlign w:val="bottom"/>
          </w:tcPr>
          <w:p w14:paraId="4F801B5A" w14:textId="77777777" w:rsidR="003C1D3E" w:rsidRPr="00846B76" w:rsidRDefault="003C1D3E" w:rsidP="007D270D">
            <w:pPr>
              <w:spacing w:before="120"/>
            </w:pPr>
          </w:p>
        </w:tc>
      </w:tr>
      <w:tr w:rsidR="003C1D3E" w:rsidRPr="00846B76" w14:paraId="1DAAD814" w14:textId="77777777" w:rsidTr="0048181B">
        <w:tc>
          <w:tcPr>
            <w:tcW w:w="1575" w:type="pct"/>
            <w:vAlign w:val="bottom"/>
          </w:tcPr>
          <w:p w14:paraId="5784DC8D" w14:textId="56992444" w:rsidR="003C1D3E" w:rsidRDefault="003C1D3E" w:rsidP="007D270D">
            <w:pPr>
              <w:pStyle w:val="NormalIndent"/>
              <w:ind w:left="0"/>
            </w:pPr>
            <w:r>
              <w:t>Gekko (</w:t>
            </w:r>
            <w:proofErr w:type="spellStart"/>
            <w:r>
              <w:t>Gvt</w:t>
            </w:r>
            <w:proofErr w:type="spellEnd"/>
            <w:r>
              <w:t>)</w:t>
            </w:r>
          </w:p>
        </w:tc>
        <w:tc>
          <w:tcPr>
            <w:tcW w:w="1386" w:type="pct"/>
          </w:tcPr>
          <w:p w14:paraId="14055920" w14:textId="04E988B2" w:rsidR="003C1D3E" w:rsidRDefault="003C1D3E" w:rsidP="007D270D">
            <w:r>
              <w:t xml:space="preserve">Y </w:t>
            </w:r>
            <w:sdt>
              <w:sdtPr>
                <w:id w:val="-2086220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N  </w:t>
            </w:r>
            <w:sdt>
              <w:sdtPr>
                <w:id w:val="-1610358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84" w:type="pct"/>
            <w:vAlign w:val="bottom"/>
          </w:tcPr>
          <w:p w14:paraId="75ADA83A" w14:textId="47F16D92" w:rsidR="003C1D3E" w:rsidRDefault="003C1D3E" w:rsidP="007D270D">
            <w:r>
              <w:t>Exp Date</w:t>
            </w:r>
          </w:p>
        </w:tc>
        <w:tc>
          <w:tcPr>
            <w:tcW w:w="1356" w:type="pct"/>
            <w:gridSpan w:val="2"/>
            <w:tcBorders>
              <w:bottom w:val="single" w:sz="4" w:space="0" w:color="auto"/>
            </w:tcBorders>
            <w:vAlign w:val="bottom"/>
          </w:tcPr>
          <w:p w14:paraId="221BC03E" w14:textId="77777777" w:rsidR="003C1D3E" w:rsidRPr="00846B76" w:rsidRDefault="003C1D3E" w:rsidP="007D270D">
            <w:pPr>
              <w:spacing w:before="120"/>
            </w:pPr>
          </w:p>
        </w:tc>
      </w:tr>
      <w:tr w:rsidR="003C1D3E" w:rsidRPr="00846B76" w14:paraId="6B24DC28" w14:textId="77777777" w:rsidTr="0048181B">
        <w:tc>
          <w:tcPr>
            <w:tcW w:w="1575" w:type="pct"/>
            <w:vAlign w:val="bottom"/>
          </w:tcPr>
          <w:p w14:paraId="2E9FFCB3" w14:textId="71C54D7D" w:rsidR="003C1D3E" w:rsidRDefault="003C1D3E" w:rsidP="007D270D">
            <w:pPr>
              <w:pStyle w:val="NormalIndent"/>
              <w:ind w:left="0"/>
            </w:pPr>
            <w:r>
              <w:t>Child Protection</w:t>
            </w:r>
          </w:p>
        </w:tc>
        <w:tc>
          <w:tcPr>
            <w:tcW w:w="1386" w:type="pct"/>
          </w:tcPr>
          <w:p w14:paraId="1E1079E2" w14:textId="32BBDC9B" w:rsidR="003C1D3E" w:rsidRDefault="003C1D3E" w:rsidP="007D270D">
            <w:r>
              <w:t xml:space="preserve">Y </w:t>
            </w:r>
            <w:sdt>
              <w:sdtPr>
                <w:id w:val="-764847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="00CC27B7">
              <w:t xml:space="preserve"> </w:t>
            </w:r>
            <w:r>
              <w:t xml:space="preserve">N  </w:t>
            </w:r>
            <w:sdt>
              <w:sdtPr>
                <w:id w:val="-113740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2" w:type="pct"/>
            <w:gridSpan w:val="2"/>
            <w:vAlign w:val="bottom"/>
          </w:tcPr>
          <w:p w14:paraId="173EA00A" w14:textId="2C38E75C" w:rsidR="003C1D3E" w:rsidRDefault="003C1D3E" w:rsidP="007D270D">
            <w:r>
              <w:t>Exp Date</w:t>
            </w:r>
          </w:p>
        </w:tc>
        <w:tc>
          <w:tcPr>
            <w:tcW w:w="1338" w:type="pct"/>
            <w:tcBorders>
              <w:bottom w:val="single" w:sz="4" w:space="0" w:color="auto"/>
            </w:tcBorders>
            <w:vAlign w:val="bottom"/>
          </w:tcPr>
          <w:p w14:paraId="588E6E28" w14:textId="77777777" w:rsidR="003C1D3E" w:rsidRPr="00846B76" w:rsidRDefault="003C1D3E" w:rsidP="007D270D">
            <w:pPr>
              <w:spacing w:before="120"/>
            </w:pPr>
          </w:p>
        </w:tc>
      </w:tr>
    </w:tbl>
    <w:p w14:paraId="061BC0C6" w14:textId="77777777" w:rsidR="00370453" w:rsidRDefault="00370453" w:rsidP="007D270D">
      <w:pPr>
        <w:spacing w:after="0"/>
        <w:rPr>
          <w:sz w:val="12"/>
          <w:szCs w:val="16"/>
        </w:rPr>
      </w:pPr>
    </w:p>
    <w:tbl>
      <w:tblPr>
        <w:tblStyle w:val="TableGrid"/>
        <w:tblW w:w="48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8170"/>
      </w:tblGrid>
      <w:tr w:rsidR="00DE26F7" w:rsidRPr="00846B76" w14:paraId="05C1A156" w14:textId="77777777" w:rsidTr="00393114">
        <w:tc>
          <w:tcPr>
            <w:tcW w:w="497" w:type="pct"/>
            <w:vAlign w:val="bottom"/>
          </w:tcPr>
          <w:p w14:paraId="3967F5CC" w14:textId="6570BCDA" w:rsidR="00DE26F7" w:rsidRPr="00DE26F7" w:rsidRDefault="00DE26F7" w:rsidP="005A0F05">
            <w:pPr>
              <w:pStyle w:val="NormalIndent"/>
              <w:ind w:left="0"/>
              <w:rPr>
                <w:b/>
                <w:bCs/>
              </w:rPr>
            </w:pPr>
            <w:r w:rsidRPr="00DE26F7">
              <w:rPr>
                <w:b/>
                <w:bCs/>
              </w:rPr>
              <w:t>Notes</w:t>
            </w:r>
          </w:p>
        </w:tc>
        <w:tc>
          <w:tcPr>
            <w:tcW w:w="4503" w:type="pct"/>
            <w:tcBorders>
              <w:bottom w:val="single" w:sz="4" w:space="0" w:color="auto"/>
            </w:tcBorders>
            <w:vAlign w:val="bottom"/>
          </w:tcPr>
          <w:p w14:paraId="644D54F8" w14:textId="77777777" w:rsidR="00DE26F7" w:rsidRPr="00846B76" w:rsidRDefault="00DE26F7" w:rsidP="005A0F05">
            <w:pPr>
              <w:spacing w:before="120"/>
            </w:pPr>
          </w:p>
        </w:tc>
      </w:tr>
      <w:tr w:rsidR="002C09BD" w:rsidRPr="00846B76" w14:paraId="4132D002" w14:textId="77777777" w:rsidTr="002C09BD"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59B2F376" w14:textId="77777777" w:rsidR="002C09BD" w:rsidRPr="00846B76" w:rsidRDefault="002C09BD" w:rsidP="005A0F05">
            <w:pPr>
              <w:spacing w:before="120"/>
            </w:pPr>
          </w:p>
        </w:tc>
      </w:tr>
      <w:tr w:rsidR="002C09BD" w:rsidRPr="00846B76" w14:paraId="09D0F2F3" w14:textId="77777777" w:rsidTr="002C09BD"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4436EA8D" w14:textId="77777777" w:rsidR="002C09BD" w:rsidRPr="00846B76" w:rsidRDefault="002C09BD" w:rsidP="005A0F05">
            <w:pPr>
              <w:spacing w:before="120"/>
            </w:pPr>
          </w:p>
        </w:tc>
      </w:tr>
    </w:tbl>
    <w:p w14:paraId="3C1D732D" w14:textId="77777777" w:rsidR="00370453" w:rsidRDefault="00370453" w:rsidP="007D270D">
      <w:pPr>
        <w:spacing w:after="0"/>
        <w:rPr>
          <w:sz w:val="12"/>
          <w:szCs w:val="16"/>
        </w:rPr>
      </w:pPr>
    </w:p>
    <w:p w14:paraId="61B55D77" w14:textId="77777777" w:rsidR="00532D3C" w:rsidRDefault="00532D3C" w:rsidP="007D270D">
      <w:pPr>
        <w:spacing w:after="0"/>
        <w:rPr>
          <w:sz w:val="12"/>
          <w:szCs w:val="16"/>
        </w:rPr>
      </w:pPr>
    </w:p>
    <w:p w14:paraId="47713A94" w14:textId="77777777" w:rsidR="00B17B7F" w:rsidRDefault="00B17B7F" w:rsidP="007D270D">
      <w:pPr>
        <w:spacing w:after="0"/>
        <w:rPr>
          <w:sz w:val="12"/>
          <w:szCs w:val="16"/>
        </w:rPr>
      </w:pPr>
    </w:p>
    <w:tbl>
      <w:tblPr>
        <w:tblStyle w:val="TableGrid"/>
        <w:tblW w:w="484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17B7F" w:rsidRPr="005C055E" w14:paraId="1B50D492" w14:textId="77777777" w:rsidTr="00393114">
        <w:tc>
          <w:tcPr>
            <w:tcW w:w="5000" w:type="pct"/>
            <w:shd w:val="clear" w:color="auto" w:fill="81BEE9" w:themeFill="accent1" w:themeFillTint="66"/>
          </w:tcPr>
          <w:p w14:paraId="1364C11B" w14:textId="42ABA2DE" w:rsidR="00B17B7F" w:rsidRPr="005C055E" w:rsidRDefault="00B17B7F" w:rsidP="00DC12DF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t xml:space="preserve">Pets </w:t>
            </w:r>
          </w:p>
        </w:tc>
      </w:tr>
    </w:tbl>
    <w:p w14:paraId="21DC273F" w14:textId="77777777" w:rsidR="00B17B7F" w:rsidRDefault="00B17B7F" w:rsidP="007D270D">
      <w:pPr>
        <w:spacing w:after="0"/>
        <w:rPr>
          <w:sz w:val="12"/>
          <w:szCs w:val="16"/>
        </w:rPr>
      </w:pPr>
    </w:p>
    <w:p w14:paraId="1F668009" w14:textId="77777777" w:rsidR="00B17B7F" w:rsidRDefault="00B17B7F" w:rsidP="007D270D">
      <w:pPr>
        <w:spacing w:after="0"/>
        <w:rPr>
          <w:sz w:val="12"/>
          <w:szCs w:val="16"/>
        </w:rPr>
      </w:pPr>
    </w:p>
    <w:tbl>
      <w:tblPr>
        <w:tblStyle w:val="TableGrid"/>
        <w:tblW w:w="396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1733"/>
        <w:gridCol w:w="1059"/>
        <w:gridCol w:w="1052"/>
        <w:gridCol w:w="785"/>
        <w:gridCol w:w="1314"/>
        <w:gridCol w:w="622"/>
      </w:tblGrid>
      <w:tr w:rsidR="003B0992" w:rsidRPr="00846B76" w14:paraId="0AA8703E" w14:textId="77777777" w:rsidTr="003B0992">
        <w:tc>
          <w:tcPr>
            <w:tcW w:w="574" w:type="pct"/>
            <w:vAlign w:val="bottom"/>
          </w:tcPr>
          <w:p w14:paraId="4C036A2B" w14:textId="60D36070" w:rsidR="003B0992" w:rsidRPr="003C1D3E" w:rsidRDefault="003B0992" w:rsidP="00DC12DF">
            <w:pPr>
              <w:pStyle w:val="NormalIndent"/>
              <w:ind w:left="0"/>
            </w:pPr>
            <w:r>
              <w:t>Pet 1</w:t>
            </w:r>
          </w:p>
        </w:tc>
        <w:tc>
          <w:tcPr>
            <w:tcW w:w="1168" w:type="pct"/>
            <w:tcBorders>
              <w:bottom w:val="single" w:sz="4" w:space="0" w:color="auto"/>
            </w:tcBorders>
          </w:tcPr>
          <w:p w14:paraId="3A0CD03C" w14:textId="77777777" w:rsidR="003B0992" w:rsidRDefault="003B0992" w:rsidP="00DC12DF">
            <w:pPr>
              <w:spacing w:before="120"/>
            </w:pPr>
          </w:p>
        </w:tc>
        <w:tc>
          <w:tcPr>
            <w:tcW w:w="714" w:type="pct"/>
          </w:tcPr>
          <w:p w14:paraId="189D54C2" w14:textId="3539A44E" w:rsidR="003B0992" w:rsidRPr="00846B76" w:rsidRDefault="003B0992" w:rsidP="00DC12DF">
            <w:pPr>
              <w:spacing w:before="120"/>
              <w:jc w:val="center"/>
            </w:pPr>
            <w:r>
              <w:t>Name</w:t>
            </w:r>
          </w:p>
        </w:tc>
        <w:tc>
          <w:tcPr>
            <w:tcW w:w="709" w:type="pct"/>
            <w:tcBorders>
              <w:bottom w:val="single" w:sz="4" w:space="0" w:color="auto"/>
            </w:tcBorders>
            <w:vAlign w:val="bottom"/>
          </w:tcPr>
          <w:p w14:paraId="66C94A7A" w14:textId="77777777" w:rsidR="003B0992" w:rsidRPr="00846B76" w:rsidRDefault="003B0992" w:rsidP="00DC12DF">
            <w:pPr>
              <w:spacing w:before="120"/>
            </w:pPr>
          </w:p>
        </w:tc>
        <w:tc>
          <w:tcPr>
            <w:tcW w:w="529" w:type="pct"/>
            <w:vAlign w:val="bottom"/>
          </w:tcPr>
          <w:p w14:paraId="533B0668" w14:textId="52A38889" w:rsidR="003B0992" w:rsidRDefault="003B0992" w:rsidP="00DC12DF">
            <w:r>
              <w:t>Age</w:t>
            </w:r>
          </w:p>
        </w:tc>
        <w:tc>
          <w:tcPr>
            <w:tcW w:w="886" w:type="pct"/>
            <w:tcBorders>
              <w:bottom w:val="single" w:sz="4" w:space="0" w:color="auto"/>
            </w:tcBorders>
            <w:vAlign w:val="bottom"/>
          </w:tcPr>
          <w:p w14:paraId="1A71A6B0" w14:textId="77777777" w:rsidR="003B0992" w:rsidRPr="00846B76" w:rsidRDefault="003B0992" w:rsidP="00DC12DF">
            <w:pPr>
              <w:spacing w:before="120"/>
            </w:pPr>
          </w:p>
        </w:tc>
        <w:tc>
          <w:tcPr>
            <w:tcW w:w="419" w:type="pct"/>
          </w:tcPr>
          <w:p w14:paraId="15147ECA" w14:textId="3EAD5AF9" w:rsidR="003B0992" w:rsidRPr="00846B76" w:rsidRDefault="003B0992" w:rsidP="003B0992"/>
        </w:tc>
      </w:tr>
    </w:tbl>
    <w:p w14:paraId="5A8A5B99" w14:textId="41705C0A" w:rsidR="00B17B7F" w:rsidRDefault="003B0992" w:rsidP="007D270D">
      <w:pPr>
        <w:spacing w:after="0"/>
        <w:rPr>
          <w:sz w:val="12"/>
          <w:szCs w:val="16"/>
        </w:rPr>
      </w:pPr>
      <w:r>
        <w:rPr>
          <w:sz w:val="12"/>
          <w:szCs w:val="16"/>
        </w:rPr>
        <w:t>y</w:t>
      </w:r>
    </w:p>
    <w:tbl>
      <w:tblPr>
        <w:tblStyle w:val="TableGrid"/>
        <w:tblW w:w="42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"/>
        <w:gridCol w:w="1733"/>
        <w:gridCol w:w="1059"/>
        <w:gridCol w:w="1051"/>
        <w:gridCol w:w="785"/>
        <w:gridCol w:w="1313"/>
        <w:gridCol w:w="622"/>
        <w:gridCol w:w="622"/>
      </w:tblGrid>
      <w:tr w:rsidR="003B0992" w:rsidRPr="00846B76" w14:paraId="36E02BC9" w14:textId="18F750DC" w:rsidTr="003B0992">
        <w:tc>
          <w:tcPr>
            <w:tcW w:w="530" w:type="pct"/>
            <w:vAlign w:val="bottom"/>
          </w:tcPr>
          <w:p w14:paraId="1BA1585A" w14:textId="7DE81C39" w:rsidR="003B0992" w:rsidRPr="003C1D3E" w:rsidRDefault="003B0992" w:rsidP="00DC12DF">
            <w:pPr>
              <w:pStyle w:val="NormalIndent"/>
              <w:ind w:left="0"/>
            </w:pPr>
            <w:r>
              <w:t>Pet 2</w:t>
            </w:r>
          </w:p>
        </w:tc>
        <w:tc>
          <w:tcPr>
            <w:tcW w:w="1078" w:type="pct"/>
            <w:tcBorders>
              <w:bottom w:val="single" w:sz="4" w:space="0" w:color="auto"/>
            </w:tcBorders>
          </w:tcPr>
          <w:p w14:paraId="17C72387" w14:textId="77777777" w:rsidR="003B0992" w:rsidRDefault="003B0992" w:rsidP="00DC12DF">
            <w:pPr>
              <w:spacing w:before="120"/>
            </w:pPr>
          </w:p>
        </w:tc>
        <w:tc>
          <w:tcPr>
            <w:tcW w:w="659" w:type="pct"/>
          </w:tcPr>
          <w:p w14:paraId="4DAAB9AD" w14:textId="2EA29FC8" w:rsidR="003B0992" w:rsidRPr="00846B76" w:rsidRDefault="003B0992" w:rsidP="00DC12DF">
            <w:pPr>
              <w:spacing w:before="120"/>
              <w:jc w:val="center"/>
            </w:pPr>
            <w:r>
              <w:t>Name</w:t>
            </w:r>
          </w:p>
        </w:tc>
        <w:tc>
          <w:tcPr>
            <w:tcW w:w="654" w:type="pct"/>
            <w:tcBorders>
              <w:bottom w:val="single" w:sz="4" w:space="0" w:color="auto"/>
            </w:tcBorders>
            <w:vAlign w:val="bottom"/>
          </w:tcPr>
          <w:p w14:paraId="29A1EE34" w14:textId="77777777" w:rsidR="003B0992" w:rsidRPr="00846B76" w:rsidRDefault="003B0992" w:rsidP="00DC12DF">
            <w:pPr>
              <w:spacing w:before="120"/>
            </w:pPr>
          </w:p>
        </w:tc>
        <w:tc>
          <w:tcPr>
            <w:tcW w:w="488" w:type="pct"/>
            <w:vAlign w:val="bottom"/>
          </w:tcPr>
          <w:p w14:paraId="443BF7E3" w14:textId="7E335EDA" w:rsidR="003B0992" w:rsidRDefault="003B0992" w:rsidP="00DC12DF">
            <w:r>
              <w:t>Age</w:t>
            </w:r>
          </w:p>
        </w:tc>
        <w:tc>
          <w:tcPr>
            <w:tcW w:w="817" w:type="pct"/>
            <w:tcBorders>
              <w:bottom w:val="single" w:sz="4" w:space="0" w:color="auto"/>
            </w:tcBorders>
            <w:vAlign w:val="bottom"/>
          </w:tcPr>
          <w:p w14:paraId="4BA1A5BE" w14:textId="77777777" w:rsidR="003B0992" w:rsidRPr="00846B76" w:rsidRDefault="003B0992" w:rsidP="00DC12DF">
            <w:pPr>
              <w:spacing w:before="120"/>
            </w:pPr>
          </w:p>
        </w:tc>
        <w:tc>
          <w:tcPr>
            <w:tcW w:w="387" w:type="pct"/>
          </w:tcPr>
          <w:p w14:paraId="1360418B" w14:textId="45158D0D" w:rsidR="003B0992" w:rsidRPr="00846B76" w:rsidRDefault="003B0992" w:rsidP="003B0992"/>
        </w:tc>
        <w:tc>
          <w:tcPr>
            <w:tcW w:w="387" w:type="pct"/>
          </w:tcPr>
          <w:p w14:paraId="62E5D35F" w14:textId="77777777" w:rsidR="003B0992" w:rsidRDefault="003B0992" w:rsidP="00DC12DF">
            <w:pPr>
              <w:spacing w:before="120"/>
            </w:pPr>
          </w:p>
        </w:tc>
      </w:tr>
    </w:tbl>
    <w:p w14:paraId="2F40DAB2" w14:textId="77777777" w:rsidR="00B17B7F" w:rsidRDefault="00B17B7F" w:rsidP="007D270D">
      <w:pPr>
        <w:spacing w:after="0"/>
        <w:rPr>
          <w:sz w:val="12"/>
          <w:szCs w:val="16"/>
        </w:rPr>
      </w:pPr>
    </w:p>
    <w:tbl>
      <w:tblPr>
        <w:tblStyle w:val="TableGrid"/>
        <w:tblW w:w="36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1733"/>
        <w:gridCol w:w="1058"/>
        <w:gridCol w:w="1052"/>
        <w:gridCol w:w="785"/>
        <w:gridCol w:w="1314"/>
      </w:tblGrid>
      <w:tr w:rsidR="003B0992" w:rsidRPr="00846B76" w14:paraId="59633F27" w14:textId="77777777" w:rsidTr="003B0992">
        <w:tc>
          <w:tcPr>
            <w:tcW w:w="626" w:type="pct"/>
            <w:vAlign w:val="bottom"/>
          </w:tcPr>
          <w:p w14:paraId="66D0FC7E" w14:textId="0CFF6457" w:rsidR="003B0992" w:rsidRPr="003C1D3E" w:rsidRDefault="003B0992" w:rsidP="00DC12DF">
            <w:pPr>
              <w:pStyle w:val="NormalIndent"/>
              <w:ind w:left="0"/>
            </w:pPr>
            <w:r>
              <w:t>Pet 3</w:t>
            </w:r>
          </w:p>
        </w:tc>
        <w:tc>
          <w:tcPr>
            <w:tcW w:w="1275" w:type="pct"/>
            <w:tcBorders>
              <w:bottom w:val="single" w:sz="4" w:space="0" w:color="auto"/>
            </w:tcBorders>
          </w:tcPr>
          <w:p w14:paraId="7A7366A1" w14:textId="77777777" w:rsidR="003B0992" w:rsidRDefault="003B0992" w:rsidP="00DC12DF">
            <w:pPr>
              <w:spacing w:before="120"/>
            </w:pPr>
          </w:p>
        </w:tc>
        <w:tc>
          <w:tcPr>
            <w:tcW w:w="779" w:type="pct"/>
          </w:tcPr>
          <w:p w14:paraId="38352E2B" w14:textId="27C854D6" w:rsidR="003B0992" w:rsidRPr="00846B76" w:rsidRDefault="003B0992" w:rsidP="00DC12DF">
            <w:pPr>
              <w:spacing w:before="120"/>
              <w:jc w:val="center"/>
            </w:pPr>
            <w:r>
              <w:t>Name</w:t>
            </w:r>
          </w:p>
        </w:tc>
        <w:tc>
          <w:tcPr>
            <w:tcW w:w="774" w:type="pct"/>
            <w:tcBorders>
              <w:bottom w:val="single" w:sz="4" w:space="0" w:color="auto"/>
            </w:tcBorders>
            <w:vAlign w:val="bottom"/>
          </w:tcPr>
          <w:p w14:paraId="6B38EEE0" w14:textId="77777777" w:rsidR="003B0992" w:rsidRPr="00846B76" w:rsidRDefault="003B0992" w:rsidP="00DC12DF">
            <w:pPr>
              <w:spacing w:before="120"/>
            </w:pPr>
          </w:p>
        </w:tc>
        <w:tc>
          <w:tcPr>
            <w:tcW w:w="578" w:type="pct"/>
            <w:vAlign w:val="bottom"/>
          </w:tcPr>
          <w:p w14:paraId="0230FD9E" w14:textId="3B959C44" w:rsidR="003B0992" w:rsidRDefault="003B0992" w:rsidP="00DC12DF">
            <w:r>
              <w:t>Age</w:t>
            </w:r>
          </w:p>
        </w:tc>
        <w:tc>
          <w:tcPr>
            <w:tcW w:w="967" w:type="pct"/>
            <w:tcBorders>
              <w:bottom w:val="single" w:sz="4" w:space="0" w:color="auto"/>
            </w:tcBorders>
            <w:vAlign w:val="bottom"/>
          </w:tcPr>
          <w:p w14:paraId="2C7E3BCA" w14:textId="77777777" w:rsidR="003B0992" w:rsidRPr="00846B76" w:rsidRDefault="003B0992" w:rsidP="00DC12DF">
            <w:pPr>
              <w:spacing w:before="120"/>
            </w:pPr>
          </w:p>
        </w:tc>
      </w:tr>
    </w:tbl>
    <w:p w14:paraId="6BAB055A" w14:textId="77777777" w:rsidR="00B17B7F" w:rsidRDefault="00B17B7F" w:rsidP="007D270D">
      <w:pPr>
        <w:spacing w:after="0"/>
        <w:rPr>
          <w:sz w:val="12"/>
          <w:szCs w:val="16"/>
        </w:rPr>
      </w:pPr>
    </w:p>
    <w:p w14:paraId="2B52E480" w14:textId="77777777" w:rsidR="00B17B7F" w:rsidRDefault="00B17B7F" w:rsidP="007D270D">
      <w:pPr>
        <w:spacing w:after="0"/>
        <w:rPr>
          <w:sz w:val="12"/>
          <w:szCs w:val="16"/>
        </w:rPr>
      </w:pPr>
    </w:p>
    <w:tbl>
      <w:tblPr>
        <w:tblStyle w:val="TableGrid"/>
        <w:tblW w:w="452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7562"/>
      </w:tblGrid>
      <w:tr w:rsidR="003B0992" w:rsidRPr="00846B76" w14:paraId="6EB37ADD" w14:textId="77777777" w:rsidTr="002C09BD">
        <w:tc>
          <w:tcPr>
            <w:tcW w:w="532" w:type="pct"/>
            <w:vAlign w:val="bottom"/>
          </w:tcPr>
          <w:p w14:paraId="5D023875" w14:textId="77777777" w:rsidR="003B0992" w:rsidRPr="00DE26F7" w:rsidRDefault="003B0992" w:rsidP="00DC12DF">
            <w:pPr>
              <w:pStyle w:val="NormalIndent"/>
              <w:ind w:left="0"/>
              <w:rPr>
                <w:b/>
                <w:bCs/>
              </w:rPr>
            </w:pPr>
            <w:r w:rsidRPr="00DE26F7">
              <w:rPr>
                <w:b/>
                <w:bCs/>
              </w:rPr>
              <w:lastRenderedPageBreak/>
              <w:t>Notes</w:t>
            </w:r>
          </w:p>
        </w:tc>
        <w:tc>
          <w:tcPr>
            <w:tcW w:w="4468" w:type="pct"/>
            <w:tcBorders>
              <w:bottom w:val="single" w:sz="4" w:space="0" w:color="auto"/>
            </w:tcBorders>
            <w:vAlign w:val="bottom"/>
          </w:tcPr>
          <w:p w14:paraId="393CDB3D" w14:textId="77777777" w:rsidR="003B0992" w:rsidRPr="00846B76" w:rsidRDefault="003B0992" w:rsidP="00DC12DF">
            <w:pPr>
              <w:spacing w:before="120"/>
            </w:pPr>
          </w:p>
        </w:tc>
      </w:tr>
      <w:tr w:rsidR="002C09BD" w:rsidRPr="00846B76" w14:paraId="5EB32B9B" w14:textId="77777777" w:rsidTr="002C09BD"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44572855" w14:textId="77777777" w:rsidR="002C09BD" w:rsidRPr="00846B76" w:rsidRDefault="002C09BD" w:rsidP="00DC12DF">
            <w:pPr>
              <w:spacing w:before="120"/>
            </w:pPr>
          </w:p>
        </w:tc>
      </w:tr>
    </w:tbl>
    <w:p w14:paraId="3D3CD2AC" w14:textId="77777777" w:rsidR="00B17B7F" w:rsidRDefault="00B17B7F" w:rsidP="007D270D">
      <w:pPr>
        <w:spacing w:after="0"/>
        <w:rPr>
          <w:sz w:val="12"/>
          <w:szCs w:val="16"/>
        </w:rPr>
      </w:pPr>
    </w:p>
    <w:p w14:paraId="789E36C1" w14:textId="77777777" w:rsidR="00071A6B" w:rsidRDefault="00071A6B" w:rsidP="007D270D">
      <w:pPr>
        <w:spacing w:after="0"/>
        <w:rPr>
          <w:sz w:val="12"/>
          <w:szCs w:val="16"/>
        </w:rPr>
      </w:pPr>
    </w:p>
    <w:p w14:paraId="7FA88934" w14:textId="77777777" w:rsidR="00071A6B" w:rsidRDefault="00071A6B" w:rsidP="007D270D">
      <w:pPr>
        <w:spacing w:after="0"/>
        <w:rPr>
          <w:sz w:val="12"/>
          <w:szCs w:val="16"/>
        </w:rPr>
      </w:pPr>
    </w:p>
    <w:p w14:paraId="64BD771F" w14:textId="77777777" w:rsidR="00071A6B" w:rsidRDefault="00071A6B" w:rsidP="007D270D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7D270D" w:rsidRPr="005C055E" w14:paraId="7AF556BD" w14:textId="77777777" w:rsidTr="00393114">
        <w:tc>
          <w:tcPr>
            <w:tcW w:w="5000" w:type="pct"/>
            <w:shd w:val="clear" w:color="auto" w:fill="81BEE9" w:themeFill="accent1" w:themeFillTint="66"/>
          </w:tcPr>
          <w:p w14:paraId="2C3EA965" w14:textId="549806C0" w:rsidR="007D270D" w:rsidRPr="005C055E" w:rsidRDefault="007D270D" w:rsidP="005A0F05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t>FDC Residence (if renting)</w:t>
            </w:r>
            <w:r w:rsidR="00EE42C5">
              <w:rPr>
                <w:color w:val="auto"/>
              </w:rPr>
              <w:t xml:space="preserve"> </w:t>
            </w:r>
          </w:p>
        </w:tc>
      </w:tr>
    </w:tbl>
    <w:p w14:paraId="2786608A" w14:textId="77777777" w:rsidR="007D270D" w:rsidRDefault="007D270D" w:rsidP="007D270D">
      <w:pPr>
        <w:spacing w:after="0"/>
        <w:rPr>
          <w:sz w:val="12"/>
          <w:szCs w:val="16"/>
        </w:rPr>
      </w:pPr>
    </w:p>
    <w:tbl>
      <w:tblPr>
        <w:tblStyle w:val="TableGrid"/>
        <w:tblW w:w="46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2767"/>
        <w:gridCol w:w="1346"/>
        <w:gridCol w:w="2413"/>
      </w:tblGrid>
      <w:tr w:rsidR="00DB6C6A" w:rsidRPr="00846B76" w14:paraId="59251C9B" w14:textId="77777777" w:rsidTr="00DB6C6A">
        <w:tc>
          <w:tcPr>
            <w:tcW w:w="1290" w:type="pct"/>
            <w:vAlign w:val="bottom"/>
          </w:tcPr>
          <w:p w14:paraId="31A96312" w14:textId="4942C0DC" w:rsidR="007D270D" w:rsidRPr="00846B76" w:rsidRDefault="007D270D" w:rsidP="005A0F05">
            <w:pPr>
              <w:pStyle w:val="NormalIndent"/>
              <w:ind w:left="0"/>
            </w:pPr>
            <w:r>
              <w:t>Real Estate</w:t>
            </w:r>
          </w:p>
        </w:tc>
        <w:tc>
          <w:tcPr>
            <w:tcW w:w="1573" w:type="pct"/>
            <w:tcBorders>
              <w:bottom w:val="single" w:sz="4" w:space="0" w:color="auto"/>
            </w:tcBorders>
            <w:vAlign w:val="bottom"/>
          </w:tcPr>
          <w:p w14:paraId="4A4A8660" w14:textId="77777777" w:rsidR="007D270D" w:rsidRPr="00846B76" w:rsidRDefault="007D270D" w:rsidP="005A0F05">
            <w:pPr>
              <w:spacing w:before="120"/>
            </w:pPr>
          </w:p>
        </w:tc>
        <w:tc>
          <w:tcPr>
            <w:tcW w:w="765" w:type="pct"/>
            <w:vAlign w:val="bottom"/>
          </w:tcPr>
          <w:p w14:paraId="2811ECBD" w14:textId="2301D683" w:rsidR="007D270D" w:rsidRPr="00846B76" w:rsidRDefault="007D270D" w:rsidP="005A0F05">
            <w:r>
              <w:t>Phone #</w:t>
            </w:r>
          </w:p>
        </w:tc>
        <w:tc>
          <w:tcPr>
            <w:tcW w:w="1373" w:type="pct"/>
            <w:tcBorders>
              <w:bottom w:val="single" w:sz="4" w:space="0" w:color="auto"/>
            </w:tcBorders>
            <w:vAlign w:val="bottom"/>
          </w:tcPr>
          <w:p w14:paraId="52B3DCA9" w14:textId="77777777" w:rsidR="007D270D" w:rsidRPr="00846B76" w:rsidRDefault="007D270D" w:rsidP="005A0F05">
            <w:pPr>
              <w:spacing w:before="120"/>
            </w:pPr>
          </w:p>
        </w:tc>
      </w:tr>
      <w:tr w:rsidR="007D270D" w:rsidRPr="00846B76" w14:paraId="1C8AF820" w14:textId="77777777" w:rsidTr="0095604B">
        <w:tc>
          <w:tcPr>
            <w:tcW w:w="1290" w:type="pct"/>
            <w:vAlign w:val="bottom"/>
          </w:tcPr>
          <w:p w14:paraId="7FC73EA5" w14:textId="60F5069F" w:rsidR="007D270D" w:rsidRDefault="007D270D" w:rsidP="005A0F05">
            <w:pPr>
              <w:pStyle w:val="NormalIndent"/>
              <w:ind w:left="0"/>
            </w:pPr>
            <w:r>
              <w:t>Approval Letter</w:t>
            </w:r>
          </w:p>
        </w:tc>
        <w:tc>
          <w:tcPr>
            <w:tcW w:w="1573" w:type="pct"/>
            <w:tcBorders>
              <w:top w:val="single" w:sz="4" w:space="0" w:color="auto"/>
            </w:tcBorders>
            <w:vAlign w:val="bottom"/>
          </w:tcPr>
          <w:p w14:paraId="19BB4611" w14:textId="7D13E111" w:rsidR="007D270D" w:rsidRPr="00846B76" w:rsidRDefault="0095604B" w:rsidP="005A0F05">
            <w:pPr>
              <w:spacing w:before="120"/>
            </w:pPr>
            <w:r>
              <w:t xml:space="preserve">Y </w:t>
            </w:r>
            <w:sdt>
              <w:sdtPr>
                <w:id w:val="67931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N  </w:t>
            </w:r>
            <w:sdt>
              <w:sdtPr>
                <w:id w:val="930852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7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65" w:type="pct"/>
            <w:vAlign w:val="bottom"/>
          </w:tcPr>
          <w:p w14:paraId="407BB30C" w14:textId="62A493D4" w:rsidR="007D270D" w:rsidRDefault="007D270D" w:rsidP="005A0F05">
            <w:r>
              <w:t xml:space="preserve"> Date</w:t>
            </w:r>
          </w:p>
        </w:tc>
        <w:tc>
          <w:tcPr>
            <w:tcW w:w="1373" w:type="pct"/>
            <w:tcBorders>
              <w:bottom w:val="single" w:sz="4" w:space="0" w:color="auto"/>
            </w:tcBorders>
            <w:vAlign w:val="bottom"/>
          </w:tcPr>
          <w:p w14:paraId="6490A807" w14:textId="77777777" w:rsidR="007D270D" w:rsidRPr="00846B76" w:rsidRDefault="007D270D" w:rsidP="005A0F05">
            <w:pPr>
              <w:spacing w:before="120"/>
            </w:pPr>
          </w:p>
        </w:tc>
      </w:tr>
    </w:tbl>
    <w:p w14:paraId="6DA0E2EC" w14:textId="77777777" w:rsidR="0095604B" w:rsidRDefault="0095604B" w:rsidP="007D270D">
      <w:pPr>
        <w:spacing w:after="0"/>
        <w:rPr>
          <w:sz w:val="12"/>
          <w:szCs w:val="16"/>
        </w:rPr>
      </w:pPr>
    </w:p>
    <w:tbl>
      <w:tblPr>
        <w:tblStyle w:val="TableGrid"/>
        <w:tblW w:w="49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8313"/>
      </w:tblGrid>
      <w:tr w:rsidR="0095604B" w:rsidRPr="00846B76" w14:paraId="480C8C3C" w14:textId="77777777" w:rsidTr="00690306">
        <w:tc>
          <w:tcPr>
            <w:tcW w:w="489" w:type="pct"/>
            <w:vAlign w:val="bottom"/>
          </w:tcPr>
          <w:p w14:paraId="06458463" w14:textId="77777777" w:rsidR="0095604B" w:rsidRPr="00DE26F7" w:rsidRDefault="0095604B" w:rsidP="005A0F05">
            <w:pPr>
              <w:pStyle w:val="NormalIndent"/>
              <w:ind w:left="0"/>
              <w:rPr>
                <w:b/>
                <w:bCs/>
              </w:rPr>
            </w:pPr>
            <w:r w:rsidRPr="00DE26F7">
              <w:rPr>
                <w:b/>
                <w:bCs/>
              </w:rPr>
              <w:t>Notes</w:t>
            </w:r>
          </w:p>
        </w:tc>
        <w:tc>
          <w:tcPr>
            <w:tcW w:w="4511" w:type="pct"/>
            <w:tcBorders>
              <w:bottom w:val="single" w:sz="4" w:space="0" w:color="auto"/>
            </w:tcBorders>
            <w:vAlign w:val="bottom"/>
          </w:tcPr>
          <w:p w14:paraId="33F48E86" w14:textId="77777777" w:rsidR="0095604B" w:rsidRPr="00846B76" w:rsidRDefault="0095604B" w:rsidP="005A0F05">
            <w:pPr>
              <w:spacing w:before="120"/>
            </w:pPr>
          </w:p>
        </w:tc>
      </w:tr>
      <w:tr w:rsidR="009B50A2" w:rsidRPr="00846B76" w14:paraId="4F46FF15" w14:textId="77777777" w:rsidTr="009B50A2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0E6509" w14:textId="77777777" w:rsidR="009B50A2" w:rsidRPr="00846B76" w:rsidRDefault="009B50A2" w:rsidP="005A0F05">
            <w:pPr>
              <w:spacing w:before="120"/>
            </w:pPr>
          </w:p>
        </w:tc>
      </w:tr>
      <w:tr w:rsidR="009B50A2" w:rsidRPr="00846B76" w14:paraId="2B857466" w14:textId="77777777" w:rsidTr="009B50A2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FCBA56" w14:textId="77777777" w:rsidR="009B50A2" w:rsidRPr="00846B76" w:rsidRDefault="009B50A2" w:rsidP="005A0F05">
            <w:pPr>
              <w:spacing w:before="120"/>
            </w:pPr>
          </w:p>
        </w:tc>
      </w:tr>
    </w:tbl>
    <w:p w14:paraId="1DA5B303" w14:textId="77777777" w:rsidR="0095604B" w:rsidRDefault="0095604B" w:rsidP="007D270D">
      <w:pPr>
        <w:spacing w:after="0"/>
        <w:rPr>
          <w:sz w:val="12"/>
          <w:szCs w:val="16"/>
        </w:rPr>
      </w:pPr>
    </w:p>
    <w:p w14:paraId="53825EE4" w14:textId="77777777" w:rsidR="003B0992" w:rsidRDefault="003B0992" w:rsidP="007D270D">
      <w:pPr>
        <w:spacing w:after="0"/>
        <w:rPr>
          <w:sz w:val="12"/>
          <w:szCs w:val="16"/>
        </w:rPr>
      </w:pPr>
    </w:p>
    <w:p w14:paraId="32B4C861" w14:textId="77777777" w:rsidR="0095604B" w:rsidRDefault="0095604B" w:rsidP="007D270D">
      <w:pPr>
        <w:spacing w:after="0"/>
        <w:rPr>
          <w:sz w:val="12"/>
          <w:szCs w:val="16"/>
        </w:rPr>
      </w:pPr>
    </w:p>
    <w:tbl>
      <w:tblPr>
        <w:tblStyle w:val="TableGrid"/>
        <w:tblW w:w="49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842313" w:rsidRPr="005C055E" w14:paraId="559942D2" w14:textId="77777777" w:rsidTr="00393114">
        <w:tc>
          <w:tcPr>
            <w:tcW w:w="5000" w:type="pct"/>
            <w:shd w:val="clear" w:color="auto" w:fill="81BEE9" w:themeFill="accent1" w:themeFillTint="66"/>
          </w:tcPr>
          <w:p w14:paraId="331206BD" w14:textId="346A0D06" w:rsidR="00842313" w:rsidRPr="005C055E" w:rsidRDefault="00842313" w:rsidP="00DC12DF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t>Large Bodies of Water</w:t>
            </w:r>
          </w:p>
        </w:tc>
      </w:tr>
    </w:tbl>
    <w:p w14:paraId="10CB0B2A" w14:textId="77777777" w:rsidR="00842313" w:rsidRDefault="00842313" w:rsidP="007D270D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7"/>
        <w:gridCol w:w="223"/>
      </w:tblGrid>
      <w:tr w:rsidR="00842313" w:rsidRPr="00846B76" w14:paraId="396F6EBD" w14:textId="77777777" w:rsidTr="00DC12DF">
        <w:tc>
          <w:tcPr>
            <w:tcW w:w="4881" w:type="pct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21"/>
            </w:tblGrid>
            <w:tr w:rsidR="00842313" w:rsidRPr="00846B76" w14:paraId="16732149" w14:textId="77777777" w:rsidTr="003D6491">
              <w:tc>
                <w:tcPr>
                  <w:tcW w:w="5000" w:type="pct"/>
                  <w:vAlign w:val="bottom"/>
                </w:tcPr>
                <w:p w14:paraId="1ABB1722" w14:textId="30B9905A" w:rsidR="00842313" w:rsidRPr="00846B76" w:rsidRDefault="003D6491" w:rsidP="00DC12DF">
                  <w:pPr>
                    <w:pStyle w:val="NormalIndent"/>
                    <w:ind w:left="-78"/>
                  </w:pPr>
                  <w:r>
                    <w:t xml:space="preserve">Pool    </w:t>
                  </w:r>
                  <w:sdt>
                    <w:sdtPr>
                      <w:id w:val="9713321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    Water Feature    </w:t>
                  </w:r>
                  <w:sdt>
                    <w:sdtPr>
                      <w:id w:val="2407589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    Dam    </w:t>
                  </w:r>
                  <w:sdt>
                    <w:sdtPr>
                      <w:id w:val="19247577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    Pond    </w:t>
                  </w:r>
                  <w:sdt>
                    <w:sdtPr>
                      <w:id w:val="-12122647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9D0AE42" w14:textId="77777777" w:rsidR="00842313" w:rsidRDefault="00842313" w:rsidP="00DC12DF">
            <w:pPr>
              <w:pStyle w:val="NormalIndent"/>
              <w:ind w:left="-78"/>
            </w:pPr>
          </w:p>
        </w:tc>
        <w:tc>
          <w:tcPr>
            <w:tcW w:w="119" w:type="pct"/>
            <w:vAlign w:val="bottom"/>
          </w:tcPr>
          <w:p w14:paraId="35B9F16B" w14:textId="77777777" w:rsidR="00842313" w:rsidRPr="00846B76" w:rsidRDefault="00842313" w:rsidP="00DC12DF">
            <w:pPr>
              <w:spacing w:before="120"/>
            </w:pPr>
          </w:p>
        </w:tc>
      </w:tr>
    </w:tbl>
    <w:p w14:paraId="3E3330A4" w14:textId="566B5991" w:rsidR="00842313" w:rsidRDefault="00842313" w:rsidP="007D270D">
      <w:pPr>
        <w:spacing w:after="0"/>
        <w:rPr>
          <w:sz w:val="12"/>
          <w:szCs w:val="16"/>
        </w:rPr>
      </w:pPr>
    </w:p>
    <w:p w14:paraId="06399C62" w14:textId="77777777" w:rsidR="004F2DA5" w:rsidRDefault="004F2DA5" w:rsidP="007D270D">
      <w:pPr>
        <w:spacing w:after="0"/>
        <w:rPr>
          <w:sz w:val="12"/>
          <w:szCs w:val="16"/>
        </w:rPr>
      </w:pPr>
    </w:p>
    <w:p w14:paraId="41A3C29F" w14:textId="77777777" w:rsidR="0095604B" w:rsidRDefault="0095604B" w:rsidP="007D270D">
      <w:pPr>
        <w:spacing w:after="0"/>
        <w:rPr>
          <w:sz w:val="12"/>
          <w:szCs w:val="16"/>
        </w:rPr>
      </w:pPr>
    </w:p>
    <w:tbl>
      <w:tblPr>
        <w:tblStyle w:val="TableGrid"/>
        <w:tblW w:w="514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071A6B" w:rsidRPr="005C055E" w14:paraId="14FDEB4E" w14:textId="77777777" w:rsidTr="00CC027D">
        <w:tc>
          <w:tcPr>
            <w:tcW w:w="5000" w:type="pct"/>
            <w:shd w:val="clear" w:color="auto" w:fill="81BEE9" w:themeFill="accent1" w:themeFillTint="66"/>
          </w:tcPr>
          <w:p w14:paraId="55115530" w14:textId="58377843" w:rsidR="00071A6B" w:rsidRPr="005C055E" w:rsidRDefault="00B31005" w:rsidP="00CC027D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t>Devices to be authorized and Registered (work related only)</w:t>
            </w:r>
          </w:p>
        </w:tc>
      </w:tr>
    </w:tbl>
    <w:p w14:paraId="6C38D325" w14:textId="77777777" w:rsidR="00071A6B" w:rsidRDefault="00071A6B" w:rsidP="00071A6B">
      <w:pPr>
        <w:spacing w:after="0"/>
        <w:rPr>
          <w:sz w:val="12"/>
          <w:szCs w:val="16"/>
        </w:rPr>
      </w:pPr>
    </w:p>
    <w:tbl>
      <w:tblPr>
        <w:tblStyle w:val="TableGrid"/>
        <w:tblW w:w="481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843"/>
        <w:gridCol w:w="2268"/>
        <w:gridCol w:w="1497"/>
        <w:gridCol w:w="2122"/>
      </w:tblGrid>
      <w:tr w:rsidR="00071A6B" w:rsidRPr="00846B76" w14:paraId="2165901A" w14:textId="77777777" w:rsidTr="00CC027D">
        <w:tc>
          <w:tcPr>
            <w:tcW w:w="709" w:type="pct"/>
            <w:vAlign w:val="bottom"/>
          </w:tcPr>
          <w:p w14:paraId="5B091B0A" w14:textId="77777777" w:rsidR="00071A6B" w:rsidRPr="003C1D3E" w:rsidRDefault="00071A6B" w:rsidP="00CC027D">
            <w:pPr>
              <w:pStyle w:val="NormalIndent"/>
              <w:ind w:left="0"/>
            </w:pPr>
            <w:r w:rsidRPr="003C1D3E">
              <w:t>Device 1</w:t>
            </w:r>
          </w:p>
        </w:tc>
        <w:tc>
          <w:tcPr>
            <w:tcW w:w="1023" w:type="pct"/>
          </w:tcPr>
          <w:p w14:paraId="075F3E5B" w14:textId="77777777" w:rsidR="00071A6B" w:rsidRPr="00846B76" w:rsidRDefault="00071A6B" w:rsidP="00CC027D">
            <w:pPr>
              <w:spacing w:before="120"/>
            </w:pPr>
            <w:r>
              <w:t>Model Name</w:t>
            </w:r>
          </w:p>
        </w:tc>
        <w:tc>
          <w:tcPr>
            <w:tcW w:w="1259" w:type="pct"/>
            <w:tcBorders>
              <w:bottom w:val="single" w:sz="4" w:space="0" w:color="auto"/>
            </w:tcBorders>
            <w:vAlign w:val="bottom"/>
          </w:tcPr>
          <w:p w14:paraId="6BE7D5DD" w14:textId="77777777" w:rsidR="00071A6B" w:rsidRPr="00846B76" w:rsidRDefault="00071A6B" w:rsidP="00CC027D">
            <w:pPr>
              <w:spacing w:before="120"/>
            </w:pPr>
          </w:p>
        </w:tc>
        <w:tc>
          <w:tcPr>
            <w:tcW w:w="831" w:type="pct"/>
            <w:vAlign w:val="bottom"/>
          </w:tcPr>
          <w:p w14:paraId="380470F4" w14:textId="77777777" w:rsidR="00071A6B" w:rsidRDefault="00071A6B" w:rsidP="00CC027D">
            <w:r>
              <w:t>Model #</w:t>
            </w:r>
          </w:p>
        </w:tc>
        <w:tc>
          <w:tcPr>
            <w:tcW w:w="1178" w:type="pct"/>
            <w:tcBorders>
              <w:bottom w:val="single" w:sz="4" w:space="0" w:color="auto"/>
            </w:tcBorders>
            <w:vAlign w:val="bottom"/>
          </w:tcPr>
          <w:p w14:paraId="1D6E0940" w14:textId="77777777" w:rsidR="00071A6B" w:rsidRPr="00846B76" w:rsidRDefault="00071A6B" w:rsidP="00CC027D">
            <w:pPr>
              <w:spacing w:before="120"/>
            </w:pPr>
          </w:p>
        </w:tc>
      </w:tr>
      <w:tr w:rsidR="00071A6B" w:rsidRPr="00846B76" w14:paraId="3E8EF22F" w14:textId="77777777" w:rsidTr="00CC027D">
        <w:tc>
          <w:tcPr>
            <w:tcW w:w="709" w:type="pct"/>
            <w:vAlign w:val="bottom"/>
          </w:tcPr>
          <w:p w14:paraId="50560398" w14:textId="77777777" w:rsidR="00071A6B" w:rsidRPr="003C1D3E" w:rsidRDefault="00071A6B" w:rsidP="00CC027D">
            <w:pPr>
              <w:pStyle w:val="NormalIndent"/>
              <w:ind w:left="0"/>
            </w:pPr>
            <w:r w:rsidRPr="003C1D3E">
              <w:t>Device 2</w:t>
            </w:r>
          </w:p>
        </w:tc>
        <w:tc>
          <w:tcPr>
            <w:tcW w:w="1023" w:type="pct"/>
          </w:tcPr>
          <w:p w14:paraId="0ED4C95F" w14:textId="77777777" w:rsidR="00071A6B" w:rsidRPr="00846B76" w:rsidRDefault="00071A6B" w:rsidP="00CC027D">
            <w:pPr>
              <w:spacing w:before="120"/>
            </w:pPr>
            <w:r>
              <w:t>Model Name</w:t>
            </w:r>
          </w:p>
        </w:tc>
        <w:tc>
          <w:tcPr>
            <w:tcW w:w="1259" w:type="pct"/>
            <w:tcBorders>
              <w:bottom w:val="single" w:sz="4" w:space="0" w:color="auto"/>
            </w:tcBorders>
            <w:vAlign w:val="bottom"/>
          </w:tcPr>
          <w:p w14:paraId="143DEB40" w14:textId="77777777" w:rsidR="00071A6B" w:rsidRPr="00846B76" w:rsidRDefault="00071A6B" w:rsidP="00CC027D">
            <w:pPr>
              <w:spacing w:before="120"/>
            </w:pPr>
          </w:p>
        </w:tc>
        <w:tc>
          <w:tcPr>
            <w:tcW w:w="831" w:type="pct"/>
            <w:vAlign w:val="bottom"/>
          </w:tcPr>
          <w:p w14:paraId="2676B065" w14:textId="77777777" w:rsidR="00071A6B" w:rsidRDefault="00071A6B" w:rsidP="00CC027D">
            <w:r>
              <w:t>Model #</w:t>
            </w:r>
          </w:p>
        </w:tc>
        <w:tc>
          <w:tcPr>
            <w:tcW w:w="1178" w:type="pct"/>
            <w:tcBorders>
              <w:bottom w:val="single" w:sz="4" w:space="0" w:color="auto"/>
            </w:tcBorders>
            <w:vAlign w:val="bottom"/>
          </w:tcPr>
          <w:p w14:paraId="3259EABC" w14:textId="77777777" w:rsidR="00071A6B" w:rsidRPr="00846B76" w:rsidRDefault="00071A6B" w:rsidP="00CC027D">
            <w:pPr>
              <w:spacing w:before="120"/>
            </w:pPr>
          </w:p>
        </w:tc>
      </w:tr>
    </w:tbl>
    <w:p w14:paraId="4A423541" w14:textId="77777777" w:rsidR="0048181B" w:rsidRDefault="0048181B" w:rsidP="007D270D">
      <w:pPr>
        <w:spacing w:after="0"/>
        <w:rPr>
          <w:sz w:val="12"/>
          <w:szCs w:val="16"/>
        </w:rPr>
      </w:pPr>
    </w:p>
    <w:p w14:paraId="744CA4E0" w14:textId="77777777" w:rsidR="00B17B7F" w:rsidRDefault="00B17B7F" w:rsidP="007D270D">
      <w:pPr>
        <w:spacing w:after="0"/>
        <w:rPr>
          <w:sz w:val="12"/>
          <w:szCs w:val="16"/>
        </w:rPr>
      </w:pPr>
    </w:p>
    <w:p w14:paraId="241404B0" w14:textId="77777777" w:rsidR="00B17B7F" w:rsidRDefault="00B17B7F" w:rsidP="007D270D">
      <w:pPr>
        <w:spacing w:after="0"/>
        <w:rPr>
          <w:sz w:val="12"/>
          <w:szCs w:val="16"/>
        </w:rPr>
      </w:pPr>
    </w:p>
    <w:p w14:paraId="6A565F41" w14:textId="77777777" w:rsidR="004F2DA5" w:rsidRDefault="004F2DA5" w:rsidP="007D270D">
      <w:pPr>
        <w:spacing w:after="0"/>
        <w:rPr>
          <w:sz w:val="12"/>
          <w:szCs w:val="16"/>
        </w:rPr>
      </w:pPr>
    </w:p>
    <w:p w14:paraId="1CD58874" w14:textId="77777777" w:rsidR="00EF234F" w:rsidRDefault="00EF234F" w:rsidP="007D270D">
      <w:pPr>
        <w:spacing w:after="0"/>
        <w:rPr>
          <w:sz w:val="12"/>
          <w:szCs w:val="16"/>
        </w:rPr>
      </w:pPr>
    </w:p>
    <w:p w14:paraId="145502AD" w14:textId="77777777" w:rsidR="00783ECF" w:rsidRDefault="00783ECF" w:rsidP="007D270D">
      <w:pPr>
        <w:spacing w:after="0"/>
        <w:rPr>
          <w:sz w:val="12"/>
          <w:szCs w:val="16"/>
        </w:rPr>
      </w:pPr>
    </w:p>
    <w:p w14:paraId="6AC9280D" w14:textId="77777777" w:rsidR="00B67CDE" w:rsidRDefault="00B67CDE" w:rsidP="007D270D">
      <w:pPr>
        <w:spacing w:after="0"/>
        <w:rPr>
          <w:sz w:val="12"/>
          <w:szCs w:val="16"/>
        </w:rPr>
      </w:pPr>
    </w:p>
    <w:p w14:paraId="64F8FF34" w14:textId="5AB7353C" w:rsidR="006F0BF5" w:rsidRDefault="00EC2110" w:rsidP="00EC2110">
      <w:pPr>
        <w:tabs>
          <w:tab w:val="left" w:pos="1200"/>
        </w:tabs>
        <w:spacing w:after="0"/>
        <w:rPr>
          <w:sz w:val="12"/>
          <w:szCs w:val="16"/>
        </w:rPr>
      </w:pPr>
      <w:r>
        <w:rPr>
          <w:sz w:val="12"/>
          <w:szCs w:val="16"/>
        </w:rPr>
        <w:tab/>
      </w:r>
    </w:p>
    <w:p w14:paraId="7E7B101D" w14:textId="77777777" w:rsidR="00D321AC" w:rsidRDefault="00D321AC" w:rsidP="00EC2110">
      <w:pPr>
        <w:tabs>
          <w:tab w:val="left" w:pos="1200"/>
        </w:tabs>
        <w:spacing w:after="0"/>
        <w:rPr>
          <w:sz w:val="12"/>
          <w:szCs w:val="16"/>
        </w:rPr>
      </w:pPr>
    </w:p>
    <w:p w14:paraId="1E1DBF2A" w14:textId="77777777" w:rsidR="00D321AC" w:rsidRDefault="00D321AC" w:rsidP="00EC2110">
      <w:pPr>
        <w:tabs>
          <w:tab w:val="left" w:pos="1200"/>
        </w:tabs>
        <w:spacing w:after="0"/>
        <w:rPr>
          <w:sz w:val="12"/>
          <w:szCs w:val="16"/>
        </w:rPr>
      </w:pPr>
    </w:p>
    <w:p w14:paraId="60C7C7F5" w14:textId="77777777" w:rsidR="00D321AC" w:rsidRDefault="00D321AC" w:rsidP="00EC2110">
      <w:pPr>
        <w:tabs>
          <w:tab w:val="left" w:pos="1200"/>
        </w:tabs>
        <w:spacing w:after="0"/>
        <w:rPr>
          <w:sz w:val="12"/>
          <w:szCs w:val="16"/>
        </w:rPr>
      </w:pPr>
    </w:p>
    <w:p w14:paraId="4C79F1F3" w14:textId="77777777" w:rsidR="00D321AC" w:rsidRDefault="00D321AC" w:rsidP="00EC2110">
      <w:pPr>
        <w:tabs>
          <w:tab w:val="left" w:pos="1200"/>
        </w:tabs>
        <w:spacing w:after="0"/>
        <w:rPr>
          <w:sz w:val="12"/>
          <w:szCs w:val="16"/>
        </w:rPr>
      </w:pPr>
    </w:p>
    <w:p w14:paraId="2DE83B81" w14:textId="77777777" w:rsidR="00D321AC" w:rsidRDefault="00D321AC" w:rsidP="00EC2110">
      <w:pPr>
        <w:tabs>
          <w:tab w:val="left" w:pos="1200"/>
        </w:tabs>
        <w:spacing w:after="0"/>
        <w:rPr>
          <w:sz w:val="12"/>
          <w:szCs w:val="16"/>
        </w:rPr>
      </w:pPr>
    </w:p>
    <w:p w14:paraId="3C64842C" w14:textId="77777777" w:rsidR="00D321AC" w:rsidRDefault="00D321AC" w:rsidP="00EC2110">
      <w:pPr>
        <w:tabs>
          <w:tab w:val="left" w:pos="1200"/>
        </w:tabs>
        <w:spacing w:after="0"/>
        <w:rPr>
          <w:sz w:val="12"/>
          <w:szCs w:val="16"/>
        </w:rPr>
      </w:pPr>
    </w:p>
    <w:p w14:paraId="701764AF" w14:textId="77777777" w:rsidR="00D321AC" w:rsidRDefault="00D321AC" w:rsidP="00EC2110">
      <w:pPr>
        <w:tabs>
          <w:tab w:val="left" w:pos="1200"/>
        </w:tabs>
        <w:spacing w:after="0"/>
        <w:rPr>
          <w:sz w:val="12"/>
          <w:szCs w:val="16"/>
        </w:rPr>
      </w:pPr>
    </w:p>
    <w:p w14:paraId="2CCFEB87" w14:textId="77777777" w:rsidR="00D321AC" w:rsidRDefault="00D321AC" w:rsidP="00EC2110">
      <w:pPr>
        <w:tabs>
          <w:tab w:val="left" w:pos="1200"/>
        </w:tabs>
        <w:spacing w:after="0"/>
        <w:rPr>
          <w:sz w:val="12"/>
          <w:szCs w:val="16"/>
        </w:rPr>
      </w:pPr>
    </w:p>
    <w:p w14:paraId="5F51CBAB" w14:textId="77777777" w:rsidR="00D321AC" w:rsidRDefault="00D321AC" w:rsidP="00EC2110">
      <w:pPr>
        <w:tabs>
          <w:tab w:val="left" w:pos="1200"/>
        </w:tabs>
        <w:spacing w:after="0"/>
        <w:rPr>
          <w:sz w:val="12"/>
          <w:szCs w:val="16"/>
        </w:rPr>
      </w:pPr>
    </w:p>
    <w:p w14:paraId="499480C6" w14:textId="77777777" w:rsidR="00D321AC" w:rsidRDefault="00D321AC" w:rsidP="00EC2110">
      <w:pPr>
        <w:tabs>
          <w:tab w:val="left" w:pos="1200"/>
        </w:tabs>
        <w:spacing w:after="0"/>
        <w:rPr>
          <w:sz w:val="12"/>
          <w:szCs w:val="16"/>
        </w:rPr>
      </w:pPr>
    </w:p>
    <w:p w14:paraId="7306629F" w14:textId="77777777" w:rsidR="00783ECF" w:rsidRDefault="00783ECF" w:rsidP="006F0BF5">
      <w:pPr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051CA6" w:rsidRPr="005C055E" w14:paraId="3DCA7793" w14:textId="77777777" w:rsidTr="00393114">
        <w:tc>
          <w:tcPr>
            <w:tcW w:w="5000" w:type="pct"/>
            <w:shd w:val="clear" w:color="auto" w:fill="81BEE9" w:themeFill="accent1" w:themeFillTint="66"/>
          </w:tcPr>
          <w:p w14:paraId="10A24F57" w14:textId="20747CD6" w:rsidR="00051CA6" w:rsidRPr="005C055E" w:rsidRDefault="00051CA6" w:rsidP="005A0F05">
            <w:pPr>
              <w:pStyle w:val="Heading1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Transporting </w:t>
            </w:r>
            <w:r w:rsidR="002C4B06">
              <w:rPr>
                <w:color w:val="auto"/>
              </w:rPr>
              <w:t>(If planning to transport children during operation)</w:t>
            </w:r>
          </w:p>
        </w:tc>
      </w:tr>
    </w:tbl>
    <w:p w14:paraId="79172794" w14:textId="77777777" w:rsidR="00422BE9" w:rsidRDefault="00422BE9" w:rsidP="00422BE9">
      <w:pPr>
        <w:spacing w:after="0"/>
        <w:ind w:left="142"/>
      </w:pPr>
    </w:p>
    <w:p w14:paraId="74048F63" w14:textId="21DD9F2A" w:rsidR="00422BE9" w:rsidRPr="00422BE9" w:rsidRDefault="00EC2110" w:rsidP="00422BE9">
      <w:pPr>
        <w:spacing w:after="0"/>
        <w:ind w:left="142"/>
        <w:rPr>
          <w:b/>
          <w:bCs/>
        </w:rPr>
      </w:pPr>
      <w:r>
        <w:rPr>
          <w:b/>
          <w:bCs/>
        </w:rPr>
        <w:t>Vehicle Documentation Requirements</w:t>
      </w:r>
    </w:p>
    <w:tbl>
      <w:tblPr>
        <w:tblStyle w:val="TableGrid"/>
        <w:tblW w:w="43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1278"/>
        <w:gridCol w:w="1718"/>
        <w:gridCol w:w="1052"/>
        <w:gridCol w:w="127"/>
        <w:gridCol w:w="1533"/>
      </w:tblGrid>
      <w:tr w:rsidR="0023228F" w:rsidRPr="00846B76" w14:paraId="6F884818" w14:textId="77777777" w:rsidTr="0023228F">
        <w:tc>
          <w:tcPr>
            <w:tcW w:w="1484" w:type="pct"/>
            <w:vAlign w:val="bottom"/>
          </w:tcPr>
          <w:p w14:paraId="6E785ED2" w14:textId="0D435976" w:rsidR="0023228F" w:rsidRPr="006262CF" w:rsidRDefault="0023228F" w:rsidP="00DC12DF">
            <w:pPr>
              <w:pStyle w:val="NormalIndent"/>
              <w:ind w:left="0"/>
            </w:pPr>
            <w:proofErr w:type="spellStart"/>
            <w:r>
              <w:t>Drivers</w:t>
            </w:r>
            <w:proofErr w:type="spellEnd"/>
            <w:r>
              <w:t xml:space="preserve"> License #</w:t>
            </w:r>
          </w:p>
        </w:tc>
        <w:tc>
          <w:tcPr>
            <w:tcW w:w="787" w:type="pct"/>
            <w:tcBorders>
              <w:bottom w:val="single" w:sz="4" w:space="0" w:color="auto"/>
            </w:tcBorders>
          </w:tcPr>
          <w:p w14:paraId="50ED30C7" w14:textId="77777777" w:rsidR="0023228F" w:rsidRDefault="0023228F" w:rsidP="00DC12DF">
            <w:pPr>
              <w:spacing w:before="120"/>
            </w:pPr>
          </w:p>
        </w:tc>
        <w:tc>
          <w:tcPr>
            <w:tcW w:w="1058" w:type="pct"/>
            <w:vAlign w:val="bottom"/>
          </w:tcPr>
          <w:p w14:paraId="1ADA9A13" w14:textId="2324AC28" w:rsidR="0023228F" w:rsidRPr="00846B76" w:rsidRDefault="0023228F" w:rsidP="0023228F">
            <w:pPr>
              <w:spacing w:before="120"/>
              <w:jc w:val="center"/>
            </w:pPr>
            <w:r>
              <w:t xml:space="preserve">Y   </w:t>
            </w:r>
            <w:sdt>
              <w:sdtPr>
                <w:id w:val="-1099796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  </w:t>
            </w:r>
            <w:sdt>
              <w:sdtPr>
                <w:id w:val="195666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48" w:type="pct"/>
            <w:vAlign w:val="bottom"/>
          </w:tcPr>
          <w:p w14:paraId="4F558113" w14:textId="70B0D8D7" w:rsidR="0023228F" w:rsidRDefault="0023228F" w:rsidP="00DC12DF">
            <w:r>
              <w:t>Expiry</w:t>
            </w:r>
          </w:p>
        </w:tc>
        <w:tc>
          <w:tcPr>
            <w:tcW w:w="1022" w:type="pct"/>
            <w:gridSpan w:val="2"/>
            <w:tcBorders>
              <w:bottom w:val="single" w:sz="4" w:space="0" w:color="auto"/>
            </w:tcBorders>
            <w:vAlign w:val="bottom"/>
          </w:tcPr>
          <w:p w14:paraId="1E459C42" w14:textId="77777777" w:rsidR="0023228F" w:rsidRPr="00846B76" w:rsidRDefault="0023228F" w:rsidP="00DC12DF">
            <w:pPr>
              <w:spacing w:before="120"/>
            </w:pPr>
          </w:p>
        </w:tc>
      </w:tr>
      <w:tr w:rsidR="0023228F" w:rsidRPr="00846B76" w14:paraId="05A7CB99" w14:textId="77777777" w:rsidTr="0023228F">
        <w:tc>
          <w:tcPr>
            <w:tcW w:w="1484" w:type="pct"/>
            <w:vAlign w:val="bottom"/>
          </w:tcPr>
          <w:p w14:paraId="5A42C2CB" w14:textId="17C4781A" w:rsidR="0023228F" w:rsidRPr="006262CF" w:rsidRDefault="0023228F" w:rsidP="00DC12DF">
            <w:pPr>
              <w:pStyle w:val="NormalIndent"/>
              <w:ind w:left="0"/>
            </w:pPr>
            <w:r>
              <w:t>Car Insurance</w:t>
            </w:r>
          </w:p>
        </w:tc>
        <w:tc>
          <w:tcPr>
            <w:tcW w:w="787" w:type="pct"/>
            <w:tcBorders>
              <w:top w:val="single" w:sz="4" w:space="0" w:color="auto"/>
            </w:tcBorders>
          </w:tcPr>
          <w:p w14:paraId="05F8CCFD" w14:textId="77777777" w:rsidR="0023228F" w:rsidRDefault="0023228F" w:rsidP="00DC12DF">
            <w:pPr>
              <w:spacing w:before="120"/>
            </w:pPr>
          </w:p>
        </w:tc>
        <w:tc>
          <w:tcPr>
            <w:tcW w:w="1058" w:type="pct"/>
            <w:vAlign w:val="bottom"/>
          </w:tcPr>
          <w:p w14:paraId="4E37CC2C" w14:textId="346E4925" w:rsidR="0023228F" w:rsidRPr="00846B76" w:rsidRDefault="0023228F" w:rsidP="0023228F">
            <w:pPr>
              <w:spacing w:before="120"/>
              <w:jc w:val="center"/>
            </w:pPr>
            <w:r>
              <w:t xml:space="preserve">Y   </w:t>
            </w:r>
            <w:sdt>
              <w:sdtPr>
                <w:id w:val="743848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  </w:t>
            </w:r>
            <w:sdt>
              <w:sdtPr>
                <w:id w:val="-998565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48" w:type="pct"/>
            <w:vAlign w:val="bottom"/>
          </w:tcPr>
          <w:p w14:paraId="4DA09970" w14:textId="2D535356" w:rsidR="0023228F" w:rsidRDefault="0023228F" w:rsidP="00DC12DF">
            <w:r>
              <w:t>Expiry</w:t>
            </w:r>
          </w:p>
        </w:tc>
        <w:tc>
          <w:tcPr>
            <w:tcW w:w="1022" w:type="pct"/>
            <w:gridSpan w:val="2"/>
            <w:tcBorders>
              <w:bottom w:val="single" w:sz="4" w:space="0" w:color="auto"/>
            </w:tcBorders>
            <w:vAlign w:val="bottom"/>
          </w:tcPr>
          <w:p w14:paraId="252B3548" w14:textId="77777777" w:rsidR="0023228F" w:rsidRPr="00846B76" w:rsidRDefault="0023228F" w:rsidP="00DC12DF">
            <w:pPr>
              <w:spacing w:before="120"/>
            </w:pPr>
          </w:p>
        </w:tc>
      </w:tr>
      <w:tr w:rsidR="0023228F" w:rsidRPr="00846B76" w14:paraId="6AE007BF" w14:textId="77777777" w:rsidTr="0023228F">
        <w:tc>
          <w:tcPr>
            <w:tcW w:w="1484" w:type="pct"/>
            <w:vAlign w:val="bottom"/>
          </w:tcPr>
          <w:p w14:paraId="534820C9" w14:textId="0025CE48" w:rsidR="0023228F" w:rsidRPr="006262CF" w:rsidRDefault="0023228F" w:rsidP="00DC12DF">
            <w:pPr>
              <w:pStyle w:val="NormalIndent"/>
              <w:ind w:left="0"/>
            </w:pPr>
            <w:r>
              <w:t>Car Service History</w:t>
            </w:r>
          </w:p>
        </w:tc>
        <w:tc>
          <w:tcPr>
            <w:tcW w:w="787" w:type="pct"/>
          </w:tcPr>
          <w:p w14:paraId="34259A34" w14:textId="77777777" w:rsidR="0023228F" w:rsidRDefault="0023228F" w:rsidP="00DC12DF">
            <w:pPr>
              <w:spacing w:before="120"/>
            </w:pPr>
          </w:p>
        </w:tc>
        <w:tc>
          <w:tcPr>
            <w:tcW w:w="1058" w:type="pct"/>
            <w:vAlign w:val="bottom"/>
          </w:tcPr>
          <w:p w14:paraId="111EAA8B" w14:textId="422BBA2E" w:rsidR="0023228F" w:rsidRPr="00846B76" w:rsidRDefault="0023228F" w:rsidP="0023228F">
            <w:pPr>
              <w:spacing w:before="120"/>
              <w:jc w:val="center"/>
            </w:pPr>
            <w:r>
              <w:t xml:space="preserve">Y   </w:t>
            </w:r>
            <w:sdt>
              <w:sdtPr>
                <w:id w:val="976416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  </w:t>
            </w:r>
            <w:sdt>
              <w:sdtPr>
                <w:id w:val="-42304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26" w:type="pct"/>
            <w:gridSpan w:val="2"/>
            <w:vAlign w:val="bottom"/>
          </w:tcPr>
          <w:p w14:paraId="60816312" w14:textId="2F12FF80" w:rsidR="0023228F" w:rsidRPr="00846B76" w:rsidRDefault="0023228F" w:rsidP="00DC12DF">
            <w:r>
              <w:t>Expiry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bottom"/>
          </w:tcPr>
          <w:p w14:paraId="5EC29BCE" w14:textId="77777777" w:rsidR="0023228F" w:rsidRPr="00846B76" w:rsidRDefault="0023228F" w:rsidP="00DC12DF">
            <w:pPr>
              <w:spacing w:before="120"/>
            </w:pPr>
          </w:p>
        </w:tc>
      </w:tr>
      <w:tr w:rsidR="0023228F" w:rsidRPr="00846B76" w14:paraId="44AEAF46" w14:textId="77777777" w:rsidTr="0023228F">
        <w:tc>
          <w:tcPr>
            <w:tcW w:w="1484" w:type="pct"/>
            <w:vAlign w:val="bottom"/>
          </w:tcPr>
          <w:p w14:paraId="2F962964" w14:textId="177E073D" w:rsidR="0023228F" w:rsidRPr="006262CF" w:rsidRDefault="0023228F" w:rsidP="00DC12DF">
            <w:pPr>
              <w:pStyle w:val="NormalIndent"/>
              <w:ind w:left="0"/>
            </w:pPr>
            <w:r>
              <w:t>Vehicle Inspection</w:t>
            </w:r>
          </w:p>
        </w:tc>
        <w:tc>
          <w:tcPr>
            <w:tcW w:w="787" w:type="pct"/>
          </w:tcPr>
          <w:p w14:paraId="2A67E0C2" w14:textId="77777777" w:rsidR="0023228F" w:rsidRDefault="0023228F" w:rsidP="00DC12DF">
            <w:pPr>
              <w:spacing w:before="120"/>
            </w:pPr>
          </w:p>
        </w:tc>
        <w:tc>
          <w:tcPr>
            <w:tcW w:w="1058" w:type="pct"/>
            <w:vAlign w:val="bottom"/>
          </w:tcPr>
          <w:p w14:paraId="2EBEB6AC" w14:textId="2EB68061" w:rsidR="0023228F" w:rsidRPr="00846B76" w:rsidRDefault="0023228F" w:rsidP="0023228F">
            <w:pPr>
              <w:spacing w:before="120"/>
              <w:jc w:val="center"/>
            </w:pPr>
            <w:r>
              <w:t xml:space="preserve">Y   </w:t>
            </w:r>
            <w:sdt>
              <w:sdtPr>
                <w:id w:val="-454182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  </w:t>
            </w:r>
            <w:sdt>
              <w:sdtPr>
                <w:id w:val="268056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26" w:type="pct"/>
            <w:gridSpan w:val="2"/>
            <w:vAlign w:val="bottom"/>
          </w:tcPr>
          <w:p w14:paraId="6572BA0D" w14:textId="75E904A6" w:rsidR="0023228F" w:rsidRDefault="0023228F" w:rsidP="00DC12DF">
            <w:r>
              <w:t>Expiry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bottom"/>
          </w:tcPr>
          <w:p w14:paraId="7D586F31" w14:textId="77777777" w:rsidR="0023228F" w:rsidRPr="00846B76" w:rsidRDefault="0023228F" w:rsidP="00DC12DF">
            <w:pPr>
              <w:spacing w:before="120"/>
            </w:pPr>
          </w:p>
        </w:tc>
      </w:tr>
    </w:tbl>
    <w:p w14:paraId="54F676D5" w14:textId="77777777" w:rsidR="00422BE9" w:rsidRDefault="00422BE9" w:rsidP="00422BE9">
      <w:pPr>
        <w:spacing w:after="0"/>
        <w:ind w:left="142"/>
      </w:pPr>
    </w:p>
    <w:p w14:paraId="66A4F5E6" w14:textId="617A540A" w:rsidR="006262CF" w:rsidRDefault="006262CF" w:rsidP="001F5579">
      <w:pPr>
        <w:spacing w:after="0"/>
        <w:rPr>
          <w:b/>
          <w:bCs/>
        </w:rPr>
      </w:pPr>
      <w:r w:rsidRPr="006262CF">
        <w:rPr>
          <w:b/>
          <w:bCs/>
        </w:rPr>
        <w:t>Vehicle Details</w:t>
      </w:r>
    </w:p>
    <w:tbl>
      <w:tblPr>
        <w:tblStyle w:val="TableGrid"/>
        <w:tblW w:w="46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7"/>
        <w:gridCol w:w="1731"/>
        <w:gridCol w:w="1057"/>
        <w:gridCol w:w="1050"/>
        <w:gridCol w:w="787"/>
        <w:gridCol w:w="1313"/>
        <w:gridCol w:w="622"/>
        <w:gridCol w:w="1308"/>
      </w:tblGrid>
      <w:tr w:rsidR="006262CF" w:rsidRPr="00846B76" w14:paraId="641A37AD" w14:textId="77777777" w:rsidTr="006262CF">
        <w:tc>
          <w:tcPr>
            <w:tcW w:w="488" w:type="pct"/>
            <w:vAlign w:val="bottom"/>
          </w:tcPr>
          <w:p w14:paraId="365A5179" w14:textId="3E6E4BF8" w:rsidR="006262CF" w:rsidRPr="003C1D3E" w:rsidRDefault="006262CF" w:rsidP="00DC12DF">
            <w:pPr>
              <w:pStyle w:val="NormalIndent"/>
              <w:ind w:left="0"/>
            </w:pPr>
            <w:r>
              <w:t>Make</w:t>
            </w:r>
          </w:p>
        </w:tc>
        <w:tc>
          <w:tcPr>
            <w:tcW w:w="993" w:type="pct"/>
            <w:tcBorders>
              <w:bottom w:val="single" w:sz="4" w:space="0" w:color="auto"/>
            </w:tcBorders>
          </w:tcPr>
          <w:p w14:paraId="41F4674C" w14:textId="77777777" w:rsidR="006262CF" w:rsidRDefault="006262CF" w:rsidP="00DC12DF">
            <w:pPr>
              <w:spacing w:before="120"/>
            </w:pPr>
          </w:p>
        </w:tc>
        <w:tc>
          <w:tcPr>
            <w:tcW w:w="607" w:type="pct"/>
          </w:tcPr>
          <w:p w14:paraId="582BAE5E" w14:textId="2E9D814A" w:rsidR="006262CF" w:rsidRPr="00846B76" w:rsidRDefault="006262CF" w:rsidP="00DC12DF">
            <w:pPr>
              <w:spacing w:before="120"/>
              <w:jc w:val="center"/>
            </w:pPr>
            <w:r>
              <w:t>Model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vAlign w:val="bottom"/>
          </w:tcPr>
          <w:p w14:paraId="1ECD2B3C" w14:textId="77777777" w:rsidR="006262CF" w:rsidRPr="00846B76" w:rsidRDefault="006262CF" w:rsidP="00DC12DF">
            <w:pPr>
              <w:spacing w:before="120"/>
            </w:pPr>
          </w:p>
        </w:tc>
        <w:tc>
          <w:tcPr>
            <w:tcW w:w="450" w:type="pct"/>
            <w:vAlign w:val="bottom"/>
          </w:tcPr>
          <w:p w14:paraId="40006388" w14:textId="01321BF6" w:rsidR="006262CF" w:rsidRDefault="006262CF" w:rsidP="00DC12DF">
            <w:r>
              <w:t>Rego</w:t>
            </w:r>
          </w:p>
        </w:tc>
        <w:tc>
          <w:tcPr>
            <w:tcW w:w="753" w:type="pct"/>
            <w:tcBorders>
              <w:bottom w:val="single" w:sz="4" w:space="0" w:color="auto"/>
            </w:tcBorders>
            <w:vAlign w:val="bottom"/>
          </w:tcPr>
          <w:p w14:paraId="69F71DDD" w14:textId="77777777" w:rsidR="006262CF" w:rsidRPr="00846B76" w:rsidRDefault="006262CF" w:rsidP="00DC12DF">
            <w:pPr>
              <w:spacing w:before="120"/>
            </w:pPr>
          </w:p>
        </w:tc>
        <w:tc>
          <w:tcPr>
            <w:tcW w:w="356" w:type="pct"/>
          </w:tcPr>
          <w:p w14:paraId="48418FBC" w14:textId="44C3FA96" w:rsidR="006262CF" w:rsidRPr="00846B76" w:rsidRDefault="006262CF" w:rsidP="00DC12DF">
            <w:pPr>
              <w:spacing w:before="120"/>
            </w:pPr>
            <w:r>
              <w:t>Exp</w:t>
            </w:r>
          </w:p>
        </w:tc>
        <w:tc>
          <w:tcPr>
            <w:tcW w:w="751" w:type="pct"/>
            <w:tcBorders>
              <w:bottom w:val="single" w:sz="4" w:space="0" w:color="auto"/>
            </w:tcBorders>
          </w:tcPr>
          <w:p w14:paraId="16340115" w14:textId="77777777" w:rsidR="006262CF" w:rsidRPr="00846B76" w:rsidRDefault="006262CF" w:rsidP="00DC12DF">
            <w:pPr>
              <w:spacing w:before="120"/>
            </w:pPr>
          </w:p>
        </w:tc>
      </w:tr>
    </w:tbl>
    <w:p w14:paraId="754AB845" w14:textId="61C15B88" w:rsidR="006262CF" w:rsidRPr="001F5579" w:rsidRDefault="006262CF" w:rsidP="001F5579">
      <w:pPr>
        <w:spacing w:after="0"/>
        <w:rPr>
          <w:b/>
          <w:bCs/>
        </w:rPr>
      </w:pPr>
    </w:p>
    <w:tbl>
      <w:tblPr>
        <w:tblStyle w:val="TableGrid"/>
        <w:tblW w:w="44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270"/>
        <w:gridCol w:w="1588"/>
        <w:gridCol w:w="1101"/>
        <w:gridCol w:w="1583"/>
      </w:tblGrid>
      <w:tr w:rsidR="001F5579" w:rsidRPr="002E233F" w14:paraId="5C4E362D" w14:textId="77777777" w:rsidTr="001F5579">
        <w:tc>
          <w:tcPr>
            <w:tcW w:w="1692" w:type="pct"/>
            <w:vAlign w:val="bottom"/>
          </w:tcPr>
          <w:p w14:paraId="52BAE550" w14:textId="03B2144C" w:rsidR="001F5579" w:rsidRPr="001F5579" w:rsidRDefault="001F5579" w:rsidP="00DC12DF">
            <w:pPr>
              <w:pStyle w:val="NormalIndent"/>
              <w:ind w:left="0"/>
              <w:rPr>
                <w:rFonts w:cstheme="minorHAnsi"/>
                <w:b/>
                <w:bCs/>
              </w:rPr>
            </w:pPr>
            <w:r w:rsidRPr="001F5579">
              <w:rPr>
                <w:rFonts w:cstheme="minorHAnsi"/>
                <w:b/>
                <w:bCs/>
              </w:rPr>
              <w:t>Car Restraint Check</w:t>
            </w:r>
          </w:p>
        </w:tc>
        <w:tc>
          <w:tcPr>
            <w:tcW w:w="758" w:type="pct"/>
            <w:vAlign w:val="bottom"/>
          </w:tcPr>
          <w:p w14:paraId="66FC110A" w14:textId="77777777" w:rsidR="001F5579" w:rsidRPr="002E233F" w:rsidRDefault="001F5579" w:rsidP="00DC12DF">
            <w:pPr>
              <w:tabs>
                <w:tab w:val="left" w:pos="447"/>
              </w:tabs>
              <w:rPr>
                <w:rFonts w:cstheme="minorHAnsi"/>
              </w:rPr>
            </w:pPr>
            <w:r w:rsidRPr="002E233F">
              <w:rPr>
                <w:rFonts w:cstheme="minorHAnsi"/>
              </w:rPr>
              <w:t>Date</w:t>
            </w:r>
          </w:p>
        </w:tc>
        <w:tc>
          <w:tcPr>
            <w:tcW w:w="948" w:type="pct"/>
            <w:tcBorders>
              <w:bottom w:val="single" w:sz="4" w:space="0" w:color="auto"/>
            </w:tcBorders>
            <w:vAlign w:val="bottom"/>
          </w:tcPr>
          <w:p w14:paraId="6F26AACF" w14:textId="77777777" w:rsidR="001F5579" w:rsidRPr="002E233F" w:rsidRDefault="001F5579" w:rsidP="00DC12DF">
            <w:pPr>
              <w:spacing w:before="120"/>
              <w:rPr>
                <w:rFonts w:cstheme="minorHAnsi"/>
              </w:rPr>
            </w:pPr>
          </w:p>
        </w:tc>
        <w:tc>
          <w:tcPr>
            <w:tcW w:w="657" w:type="pct"/>
          </w:tcPr>
          <w:p w14:paraId="3973C2E8" w14:textId="31F64287" w:rsidR="001F5579" w:rsidRPr="002E233F" w:rsidRDefault="001F5579" w:rsidP="00DC12DF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Expiry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14:paraId="290913ED" w14:textId="77777777" w:rsidR="001F5579" w:rsidRPr="002E233F" w:rsidRDefault="001F5579" w:rsidP="00DC12DF">
            <w:pPr>
              <w:spacing w:before="120"/>
              <w:rPr>
                <w:rFonts w:cstheme="minorHAnsi"/>
              </w:rPr>
            </w:pPr>
          </w:p>
        </w:tc>
      </w:tr>
    </w:tbl>
    <w:p w14:paraId="71F8A781" w14:textId="77777777" w:rsidR="006262CF" w:rsidRDefault="006262CF" w:rsidP="006F0BF5">
      <w:pPr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"/>
        <w:gridCol w:w="8199"/>
      </w:tblGrid>
      <w:tr w:rsidR="001F5579" w:rsidRPr="00846B76" w14:paraId="20A5486F" w14:textId="77777777" w:rsidTr="00DC12DF">
        <w:tc>
          <w:tcPr>
            <w:tcW w:w="620" w:type="pct"/>
            <w:vAlign w:val="bottom"/>
          </w:tcPr>
          <w:p w14:paraId="73D04704" w14:textId="77777777" w:rsidR="001F5579" w:rsidRPr="00DE26F7" w:rsidRDefault="001F5579" w:rsidP="00DC12DF">
            <w:pPr>
              <w:pStyle w:val="NormalIndent"/>
              <w:ind w:left="0"/>
              <w:rPr>
                <w:b/>
                <w:bCs/>
              </w:rPr>
            </w:pPr>
            <w:r w:rsidRPr="00DE26F7">
              <w:rPr>
                <w:b/>
                <w:bCs/>
              </w:rPr>
              <w:t>Notes</w:t>
            </w:r>
          </w:p>
        </w:tc>
        <w:tc>
          <w:tcPr>
            <w:tcW w:w="4380" w:type="pct"/>
            <w:tcBorders>
              <w:bottom w:val="single" w:sz="4" w:space="0" w:color="auto"/>
            </w:tcBorders>
            <w:vAlign w:val="bottom"/>
          </w:tcPr>
          <w:p w14:paraId="18416AA7" w14:textId="77777777" w:rsidR="001F5579" w:rsidRPr="00846B76" w:rsidRDefault="001F5579" w:rsidP="00DC12DF">
            <w:pPr>
              <w:spacing w:before="120"/>
            </w:pPr>
          </w:p>
        </w:tc>
      </w:tr>
      <w:tr w:rsidR="009B50A2" w:rsidRPr="00846B76" w14:paraId="7BC6B1A6" w14:textId="77777777" w:rsidTr="009B50A2">
        <w:tc>
          <w:tcPr>
            <w:tcW w:w="4998" w:type="pct"/>
            <w:gridSpan w:val="2"/>
            <w:tcBorders>
              <w:bottom w:val="single" w:sz="4" w:space="0" w:color="auto"/>
            </w:tcBorders>
            <w:vAlign w:val="bottom"/>
          </w:tcPr>
          <w:p w14:paraId="32AEECFF" w14:textId="77777777" w:rsidR="009B50A2" w:rsidRPr="00846B76" w:rsidRDefault="009B50A2" w:rsidP="00DC12DF">
            <w:pPr>
              <w:spacing w:before="120"/>
            </w:pPr>
          </w:p>
        </w:tc>
      </w:tr>
      <w:tr w:rsidR="009B50A2" w:rsidRPr="00846B76" w14:paraId="34A46165" w14:textId="77777777" w:rsidTr="009B50A2">
        <w:tc>
          <w:tcPr>
            <w:tcW w:w="4998" w:type="pct"/>
            <w:gridSpan w:val="2"/>
            <w:tcBorders>
              <w:bottom w:val="single" w:sz="4" w:space="0" w:color="auto"/>
            </w:tcBorders>
            <w:vAlign w:val="bottom"/>
          </w:tcPr>
          <w:p w14:paraId="046F15CF" w14:textId="77777777" w:rsidR="009B50A2" w:rsidRPr="00846B76" w:rsidRDefault="009B50A2" w:rsidP="00DC12DF">
            <w:pPr>
              <w:spacing w:before="120"/>
            </w:pPr>
          </w:p>
        </w:tc>
      </w:tr>
      <w:tr w:rsidR="009B50A2" w:rsidRPr="00846B76" w14:paraId="1CBD68DE" w14:textId="77777777" w:rsidTr="009B50A2">
        <w:tc>
          <w:tcPr>
            <w:tcW w:w="4998" w:type="pct"/>
            <w:gridSpan w:val="2"/>
            <w:tcBorders>
              <w:bottom w:val="single" w:sz="4" w:space="0" w:color="auto"/>
            </w:tcBorders>
            <w:vAlign w:val="bottom"/>
          </w:tcPr>
          <w:p w14:paraId="287B4972" w14:textId="77777777" w:rsidR="009B50A2" w:rsidRPr="00846B76" w:rsidRDefault="009B50A2" w:rsidP="00DC12DF">
            <w:pPr>
              <w:spacing w:before="120"/>
            </w:pPr>
          </w:p>
        </w:tc>
      </w:tr>
      <w:tr w:rsidR="009B50A2" w:rsidRPr="00846B76" w14:paraId="50F6AA0C" w14:textId="77777777" w:rsidTr="009B50A2">
        <w:tc>
          <w:tcPr>
            <w:tcW w:w="4998" w:type="pct"/>
            <w:gridSpan w:val="2"/>
            <w:tcBorders>
              <w:bottom w:val="single" w:sz="4" w:space="0" w:color="auto"/>
            </w:tcBorders>
            <w:vAlign w:val="bottom"/>
          </w:tcPr>
          <w:p w14:paraId="4D18F187" w14:textId="77777777" w:rsidR="009B50A2" w:rsidRPr="00846B76" w:rsidRDefault="009B50A2" w:rsidP="00DC12DF">
            <w:pPr>
              <w:spacing w:before="120"/>
            </w:pPr>
          </w:p>
        </w:tc>
      </w:tr>
    </w:tbl>
    <w:p w14:paraId="54105D65" w14:textId="77777777" w:rsidR="00327D31" w:rsidRPr="006F0BF5" w:rsidRDefault="00327D31" w:rsidP="006F0BF5">
      <w:pPr>
        <w:rPr>
          <w:sz w:val="12"/>
          <w:szCs w:val="16"/>
        </w:rPr>
      </w:pPr>
    </w:p>
    <w:sectPr w:rsidR="00327D31" w:rsidRPr="006F0BF5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B7F3F" w14:textId="77777777" w:rsidR="00937D20" w:rsidRDefault="00937D20" w:rsidP="00650259">
      <w:pPr>
        <w:spacing w:after="0" w:line="240" w:lineRule="auto"/>
      </w:pPr>
      <w:r>
        <w:separator/>
      </w:r>
    </w:p>
  </w:endnote>
  <w:endnote w:type="continuationSeparator" w:id="0">
    <w:p w14:paraId="5084DC59" w14:textId="77777777" w:rsidR="00937D20" w:rsidRDefault="00937D2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C93A50-5FBB-4F8D-B50A-4D66EF689F64}"/>
    <w:embedBold r:id="rId2" w:fontKey="{EDC75096-3145-48E4-83C8-94E02643211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66FFC93-BAD1-47F6-8C4A-3D26AF4EEDEB}"/>
    <w:embedBold r:id="rId4" w:fontKey="{D20766BD-1B9C-46C1-8CB8-45050461329B}"/>
    <w:embedItalic r:id="rId5" w:fontKey="{CF2C0331-694C-4809-AA84-B2F0DDCC608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12E1C0F-4EC6-45DC-A613-BDA3C151874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0C243C8-9BA3-4BF0-A5CA-15E8D8A91D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77DD20D" w14:textId="77777777" w:rsidTr="00C4167A">
      <w:tc>
        <w:tcPr>
          <w:tcW w:w="4675" w:type="dxa"/>
          <w:vAlign w:val="center"/>
        </w:tcPr>
        <w:p w14:paraId="3137C2B3" w14:textId="77777777" w:rsidR="007F7B5D" w:rsidRDefault="005C055E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Building Futures Care</w:t>
          </w:r>
        </w:p>
        <w:p w14:paraId="4A596504" w14:textId="78967B05" w:rsidR="005C055E" w:rsidRPr="007F7B5D" w:rsidRDefault="005C055E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Created 07/04/2026</w:t>
          </w:r>
        </w:p>
      </w:tc>
      <w:tc>
        <w:tcPr>
          <w:tcW w:w="4675" w:type="dxa"/>
          <w:vAlign w:val="center"/>
        </w:tcPr>
        <w:p w14:paraId="62851B86" w14:textId="2ED5B951" w:rsidR="007F7B5D" w:rsidRPr="007F7B5D" w:rsidRDefault="005C055E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583334E3" wp14:editId="07991AD1">
                <wp:extent cx="1249680" cy="510420"/>
                <wp:effectExtent l="0" t="0" r="7620" b="4445"/>
                <wp:docPr id="42509177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5091770" name="Picture 42509177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2217" cy="5237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0F0058E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7616F" w14:textId="77777777" w:rsidR="00937D20" w:rsidRDefault="00937D20" w:rsidP="00650259">
      <w:pPr>
        <w:spacing w:after="0" w:line="240" w:lineRule="auto"/>
      </w:pPr>
      <w:r>
        <w:separator/>
      </w:r>
    </w:p>
  </w:footnote>
  <w:footnote w:type="continuationSeparator" w:id="0">
    <w:p w14:paraId="3CF36CD4" w14:textId="77777777" w:rsidR="00937D20" w:rsidRDefault="00937D2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9" w:type="dxa"/>
      <w:jc w:val="center"/>
      <w:tblLook w:val="04A0" w:firstRow="1" w:lastRow="0" w:firstColumn="1" w:lastColumn="0" w:noHBand="0" w:noVBand="1"/>
    </w:tblPr>
    <w:tblGrid>
      <w:gridCol w:w="1371"/>
      <w:gridCol w:w="8128"/>
    </w:tblGrid>
    <w:tr w:rsidR="0090596C" w14:paraId="4552A928" w14:textId="77777777" w:rsidTr="00C54810">
      <w:trPr>
        <w:trHeight w:val="1064"/>
        <w:jc w:val="center"/>
      </w:trPr>
      <w:tc>
        <w:tcPr>
          <w:tcW w:w="1371" w:type="dxa"/>
          <w:vAlign w:val="center"/>
        </w:tcPr>
        <w:p w14:paraId="341A00AB" w14:textId="5F9917A7" w:rsidR="0090596C" w:rsidRDefault="0090596C" w:rsidP="00C54810">
          <w:pPr>
            <w:pStyle w:val="Header"/>
          </w:pPr>
          <w:bookmarkStart w:id="0" w:name="_Hlk521325785"/>
        </w:p>
      </w:tc>
      <w:tc>
        <w:tcPr>
          <w:tcW w:w="8128" w:type="dxa"/>
          <w:vAlign w:val="center"/>
        </w:tcPr>
        <w:p w14:paraId="1BF77173" w14:textId="6999FBC5" w:rsidR="0090596C" w:rsidRPr="005C055E" w:rsidRDefault="00C54810" w:rsidP="00C54810">
          <w:pPr>
            <w:pStyle w:val="Header"/>
            <w:rPr>
              <w:color w:val="4FA6E0" w:themeColor="accent2" w:themeTint="80"/>
            </w:rPr>
          </w:pPr>
          <w:r>
            <w:rPr>
              <w:color w:val="4FA6E0" w:themeColor="accent2" w:themeTint="80"/>
            </w:rPr>
            <w:t xml:space="preserve">           </w:t>
          </w:r>
          <w:r w:rsidR="005C055E" w:rsidRPr="005C055E">
            <w:rPr>
              <w:color w:val="4FA6E0" w:themeColor="accent2" w:themeTint="80"/>
            </w:rPr>
            <w:t>Building Futures Care</w:t>
          </w:r>
        </w:p>
        <w:p w14:paraId="64986474" w14:textId="737CAA84" w:rsidR="005C055E" w:rsidRPr="0090596C" w:rsidRDefault="005C055E" w:rsidP="00C54810">
          <w:pPr>
            <w:pStyle w:val="Header"/>
          </w:pPr>
          <w:r w:rsidRPr="005C055E">
            <w:rPr>
              <w:color w:val="4FA6E0" w:themeColor="accent2" w:themeTint="80"/>
            </w:rPr>
            <w:t>Coordinator Induction Handbook</w:t>
          </w:r>
        </w:p>
      </w:tc>
    </w:tr>
    <w:bookmarkEnd w:id="0"/>
  </w:tbl>
  <w:p w14:paraId="0F303668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93041887">
    <w:abstractNumId w:val="11"/>
  </w:num>
  <w:num w:numId="2" w16cid:durableId="1386681153">
    <w:abstractNumId w:val="7"/>
  </w:num>
  <w:num w:numId="3" w16cid:durableId="303244043">
    <w:abstractNumId w:val="15"/>
  </w:num>
  <w:num w:numId="4" w16cid:durableId="72702171">
    <w:abstractNumId w:val="12"/>
  </w:num>
  <w:num w:numId="5" w16cid:durableId="1195995154">
    <w:abstractNumId w:val="13"/>
  </w:num>
  <w:num w:numId="6" w16cid:durableId="1493257218">
    <w:abstractNumId w:val="19"/>
  </w:num>
  <w:num w:numId="7" w16cid:durableId="1173109817">
    <w:abstractNumId w:val="6"/>
  </w:num>
  <w:num w:numId="8" w16cid:durableId="1970279742">
    <w:abstractNumId w:val="10"/>
  </w:num>
  <w:num w:numId="9" w16cid:durableId="2094430070">
    <w:abstractNumId w:val="17"/>
  </w:num>
  <w:num w:numId="10" w16cid:durableId="32852077">
    <w:abstractNumId w:val="1"/>
  </w:num>
  <w:num w:numId="11" w16cid:durableId="1312907769">
    <w:abstractNumId w:val="5"/>
  </w:num>
  <w:num w:numId="12" w16cid:durableId="2071881540">
    <w:abstractNumId w:val="0"/>
  </w:num>
  <w:num w:numId="13" w16cid:durableId="1710839864">
    <w:abstractNumId w:val="2"/>
  </w:num>
  <w:num w:numId="14" w16cid:durableId="1678582652">
    <w:abstractNumId w:val="9"/>
  </w:num>
  <w:num w:numId="15" w16cid:durableId="1028332239">
    <w:abstractNumId w:val="8"/>
  </w:num>
  <w:num w:numId="16" w16cid:durableId="645822463">
    <w:abstractNumId w:val="16"/>
  </w:num>
  <w:num w:numId="17" w16cid:durableId="1403913448">
    <w:abstractNumId w:val="3"/>
  </w:num>
  <w:num w:numId="18" w16cid:durableId="1728913839">
    <w:abstractNumId w:val="21"/>
  </w:num>
  <w:num w:numId="19" w16cid:durableId="1054499063">
    <w:abstractNumId w:val="18"/>
  </w:num>
  <w:num w:numId="20" w16cid:durableId="670327616">
    <w:abstractNumId w:val="14"/>
  </w:num>
  <w:num w:numId="21" w16cid:durableId="30544174">
    <w:abstractNumId w:val="20"/>
  </w:num>
  <w:num w:numId="22" w16cid:durableId="199671520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55E"/>
    <w:rsid w:val="000456E1"/>
    <w:rsid w:val="00051CA6"/>
    <w:rsid w:val="00052382"/>
    <w:rsid w:val="0006568A"/>
    <w:rsid w:val="00071A6B"/>
    <w:rsid w:val="00076F0F"/>
    <w:rsid w:val="00084253"/>
    <w:rsid w:val="000B486E"/>
    <w:rsid w:val="000D1F49"/>
    <w:rsid w:val="00111635"/>
    <w:rsid w:val="00121FCB"/>
    <w:rsid w:val="0014250C"/>
    <w:rsid w:val="001727CA"/>
    <w:rsid w:val="001A7AC3"/>
    <w:rsid w:val="001E67C6"/>
    <w:rsid w:val="001F1801"/>
    <w:rsid w:val="001F5579"/>
    <w:rsid w:val="00204667"/>
    <w:rsid w:val="002255C8"/>
    <w:rsid w:val="0023228F"/>
    <w:rsid w:val="00237D60"/>
    <w:rsid w:val="0026678C"/>
    <w:rsid w:val="002928D0"/>
    <w:rsid w:val="002C09BD"/>
    <w:rsid w:val="002C10D3"/>
    <w:rsid w:val="002C4B06"/>
    <w:rsid w:val="002C56E6"/>
    <w:rsid w:val="002D7E4A"/>
    <w:rsid w:val="002E233F"/>
    <w:rsid w:val="00327D31"/>
    <w:rsid w:val="003301D4"/>
    <w:rsid w:val="00335D0C"/>
    <w:rsid w:val="00361E11"/>
    <w:rsid w:val="00370453"/>
    <w:rsid w:val="00393114"/>
    <w:rsid w:val="003A5E3B"/>
    <w:rsid w:val="003B0992"/>
    <w:rsid w:val="003B4744"/>
    <w:rsid w:val="003C1D3E"/>
    <w:rsid w:val="003D6491"/>
    <w:rsid w:val="003E6A0D"/>
    <w:rsid w:val="003F0847"/>
    <w:rsid w:val="0040090B"/>
    <w:rsid w:val="004155BA"/>
    <w:rsid w:val="00422BE9"/>
    <w:rsid w:val="00442E9D"/>
    <w:rsid w:val="0046302A"/>
    <w:rsid w:val="0048181B"/>
    <w:rsid w:val="00487D2D"/>
    <w:rsid w:val="004D4F08"/>
    <w:rsid w:val="004D5D62"/>
    <w:rsid w:val="004F2DA5"/>
    <w:rsid w:val="005112D0"/>
    <w:rsid w:val="00532D3C"/>
    <w:rsid w:val="00553242"/>
    <w:rsid w:val="00577E06"/>
    <w:rsid w:val="0058238C"/>
    <w:rsid w:val="00590C78"/>
    <w:rsid w:val="005A3BF7"/>
    <w:rsid w:val="005C055E"/>
    <w:rsid w:val="005F2035"/>
    <w:rsid w:val="005F7990"/>
    <w:rsid w:val="006262CF"/>
    <w:rsid w:val="0063739C"/>
    <w:rsid w:val="00650259"/>
    <w:rsid w:val="00660B8F"/>
    <w:rsid w:val="00690306"/>
    <w:rsid w:val="006A745E"/>
    <w:rsid w:val="006E0249"/>
    <w:rsid w:val="006E2471"/>
    <w:rsid w:val="006F0BF5"/>
    <w:rsid w:val="00707C3C"/>
    <w:rsid w:val="00770F25"/>
    <w:rsid w:val="00783ECF"/>
    <w:rsid w:val="007A35A8"/>
    <w:rsid w:val="007A49FB"/>
    <w:rsid w:val="007B0A85"/>
    <w:rsid w:val="007C6A52"/>
    <w:rsid w:val="007D270D"/>
    <w:rsid w:val="007F2755"/>
    <w:rsid w:val="007F7B5D"/>
    <w:rsid w:val="007F7FDB"/>
    <w:rsid w:val="00816E6E"/>
    <w:rsid w:val="0082043E"/>
    <w:rsid w:val="00824D8B"/>
    <w:rsid w:val="00836129"/>
    <w:rsid w:val="00842313"/>
    <w:rsid w:val="0085500B"/>
    <w:rsid w:val="008606EF"/>
    <w:rsid w:val="00872AC6"/>
    <w:rsid w:val="00876800"/>
    <w:rsid w:val="00886BAB"/>
    <w:rsid w:val="00894E75"/>
    <w:rsid w:val="008A38E6"/>
    <w:rsid w:val="008E203A"/>
    <w:rsid w:val="008E37BB"/>
    <w:rsid w:val="008E3C55"/>
    <w:rsid w:val="0090596C"/>
    <w:rsid w:val="0091229C"/>
    <w:rsid w:val="00912D39"/>
    <w:rsid w:val="009165A6"/>
    <w:rsid w:val="00934CC4"/>
    <w:rsid w:val="00937D20"/>
    <w:rsid w:val="00940E73"/>
    <w:rsid w:val="0095604B"/>
    <w:rsid w:val="00967120"/>
    <w:rsid w:val="00970BCA"/>
    <w:rsid w:val="0098597D"/>
    <w:rsid w:val="009B50A2"/>
    <w:rsid w:val="009E0CE4"/>
    <w:rsid w:val="009F619A"/>
    <w:rsid w:val="009F6DDE"/>
    <w:rsid w:val="00A069EB"/>
    <w:rsid w:val="00A22B71"/>
    <w:rsid w:val="00A370A8"/>
    <w:rsid w:val="00AF14D3"/>
    <w:rsid w:val="00B144C0"/>
    <w:rsid w:val="00B17B7F"/>
    <w:rsid w:val="00B31005"/>
    <w:rsid w:val="00B67CDE"/>
    <w:rsid w:val="00BD4753"/>
    <w:rsid w:val="00BD5CB1"/>
    <w:rsid w:val="00BE62EE"/>
    <w:rsid w:val="00C003BA"/>
    <w:rsid w:val="00C26F8B"/>
    <w:rsid w:val="00C46878"/>
    <w:rsid w:val="00C522D3"/>
    <w:rsid w:val="00C54810"/>
    <w:rsid w:val="00C55322"/>
    <w:rsid w:val="00CB4A51"/>
    <w:rsid w:val="00CB4F39"/>
    <w:rsid w:val="00CB53CB"/>
    <w:rsid w:val="00CC1D10"/>
    <w:rsid w:val="00CC27B7"/>
    <w:rsid w:val="00CD4532"/>
    <w:rsid w:val="00CD47B0"/>
    <w:rsid w:val="00CD70CE"/>
    <w:rsid w:val="00CE00A4"/>
    <w:rsid w:val="00CE6104"/>
    <w:rsid w:val="00CE7918"/>
    <w:rsid w:val="00D16163"/>
    <w:rsid w:val="00D233AD"/>
    <w:rsid w:val="00D321AC"/>
    <w:rsid w:val="00D7133B"/>
    <w:rsid w:val="00D86C9E"/>
    <w:rsid w:val="00DB3FAD"/>
    <w:rsid w:val="00DB6C6A"/>
    <w:rsid w:val="00DE26F7"/>
    <w:rsid w:val="00E139C4"/>
    <w:rsid w:val="00E5116B"/>
    <w:rsid w:val="00E51E4E"/>
    <w:rsid w:val="00E61C09"/>
    <w:rsid w:val="00E677FE"/>
    <w:rsid w:val="00E75D28"/>
    <w:rsid w:val="00E837AA"/>
    <w:rsid w:val="00EB3B58"/>
    <w:rsid w:val="00EC2110"/>
    <w:rsid w:val="00EC7359"/>
    <w:rsid w:val="00EE3054"/>
    <w:rsid w:val="00EE42C5"/>
    <w:rsid w:val="00EF234F"/>
    <w:rsid w:val="00F00606"/>
    <w:rsid w:val="00F01256"/>
    <w:rsid w:val="00F16977"/>
    <w:rsid w:val="00F52451"/>
    <w:rsid w:val="00F64761"/>
    <w:rsid w:val="00FC178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7F4F8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y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1519E098FB444EABB1B9C7E411C7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DF0E3-27C4-493C-8D48-BD4D53C82FC2}"/>
      </w:docPartPr>
      <w:docPartBody>
        <w:p w:rsidR="00064E37" w:rsidRDefault="00921E6C">
          <w:pPr>
            <w:pStyle w:val="A1519E098FB444EABB1B9C7E411C7766"/>
          </w:pPr>
          <w:r w:rsidRPr="0090596C">
            <w:t>First Name</w:t>
          </w:r>
        </w:p>
      </w:docPartBody>
    </w:docPart>
    <w:docPart>
      <w:docPartPr>
        <w:name w:val="AF1D54214506442499FDFF7D427F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ED702-8807-415F-8780-D2B1A2B242EB}"/>
      </w:docPartPr>
      <w:docPartBody>
        <w:p w:rsidR="00064E37" w:rsidRDefault="00921E6C">
          <w:pPr>
            <w:pStyle w:val="AF1D54214506442499FDFF7D427FD75D"/>
          </w:pPr>
          <w:r w:rsidRPr="0090596C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409"/>
    <w:rsid w:val="00064E37"/>
    <w:rsid w:val="00111635"/>
    <w:rsid w:val="00121FCB"/>
    <w:rsid w:val="002D7E4A"/>
    <w:rsid w:val="00335D0C"/>
    <w:rsid w:val="0036168C"/>
    <w:rsid w:val="003E6A0D"/>
    <w:rsid w:val="004E7E8F"/>
    <w:rsid w:val="00516A22"/>
    <w:rsid w:val="007C7269"/>
    <w:rsid w:val="007D7B0B"/>
    <w:rsid w:val="007F2755"/>
    <w:rsid w:val="0083782A"/>
    <w:rsid w:val="008E37BB"/>
    <w:rsid w:val="00921E6C"/>
    <w:rsid w:val="00A069EB"/>
    <w:rsid w:val="00BD06F2"/>
    <w:rsid w:val="00CA4409"/>
    <w:rsid w:val="00CB53CB"/>
    <w:rsid w:val="00E569A8"/>
    <w:rsid w:val="00ED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519E098FB444EABB1B9C7E411C7766">
    <w:name w:val="A1519E098FB444EABB1B9C7E411C7766"/>
  </w:style>
  <w:style w:type="paragraph" w:customStyle="1" w:styleId="AF1D54214506442499FDFF7D427FD75D">
    <w:name w:val="AF1D54214506442499FDFF7D427FD75D"/>
  </w:style>
  <w:style w:type="character" w:styleId="PlaceholderText">
    <w:name w:val="Placeholder Text"/>
    <w:basedOn w:val="DefaultParagraphFont"/>
    <w:uiPriority w:val="99"/>
    <w:semiHidden/>
    <w:rsid w:val="00CA440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E6DE5AA0A584D8FF2A3D0949450C7" ma:contentTypeVersion="18" ma:contentTypeDescription="Create a new document." ma:contentTypeScope="" ma:versionID="3c4478bdf52988716016caf8fe5d9ab2">
  <xsd:schema xmlns:xsd="http://www.w3.org/2001/XMLSchema" xmlns:xs="http://www.w3.org/2001/XMLSchema" xmlns:p="http://schemas.microsoft.com/office/2006/metadata/properties" xmlns:ns2="bd5e4071-9452-4f0e-b3ef-df1e328011f3" xmlns:ns3="388c6f72-6e93-45e0-9e4a-8cb1926c497a" xmlns:ns4="68ecde38-3387-43e6-97f7-93a92adbd998" targetNamespace="http://schemas.microsoft.com/office/2006/metadata/properties" ma:root="true" ma:fieldsID="1b563e45ae360d4f87f6110e59bf2560" ns2:_="" ns3:_="" ns4:_="">
    <xsd:import namespace="bd5e4071-9452-4f0e-b3ef-df1e328011f3"/>
    <xsd:import namespace="388c6f72-6e93-45e0-9e4a-8cb1926c497a"/>
    <xsd:import namespace="68ecde38-3387-43e6-97f7-93a92adbd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e4071-9452-4f0e-b3ef-df1e32801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8d3f34b-1787-4365-903a-a97584ec5a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c6f72-6e93-45e0-9e4a-8cb1926c4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ecde38-3387-43e6-97f7-93a92adbd9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dc3f8f0-7371-4c6b-98ba-0f223cdf103a}" ma:internalName="TaxCatchAll" ma:showField="CatchAllData" ma:web="68ecde38-3387-43e6-97f7-93a92adbd9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5e4071-9452-4f0e-b3ef-df1e328011f3">
      <Terms xmlns="http://schemas.microsoft.com/office/infopath/2007/PartnerControls"/>
    </lcf76f155ced4ddcb4097134ff3c332f>
    <TaxCatchAll xmlns="68ecde38-3387-43e6-97f7-93a92adbd998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41745E-AB1D-424F-8F7A-7894AF2B56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5e4071-9452-4f0e-b3ef-df1e328011f3"/>
    <ds:schemaRef ds:uri="388c6f72-6e93-45e0-9e4a-8cb1926c497a"/>
    <ds:schemaRef ds:uri="68ecde38-3387-43e6-97f7-93a92adbd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C2EC4A-61D2-4FD8-8CBF-8CFCCD27DC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bd5e4071-9452-4f0e-b3ef-df1e328011f3"/>
    <ds:schemaRef ds:uri="68ecde38-3387-43e6-97f7-93a92adbd9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5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2026-04-16T04:02:00Z</dcterms:created>
  <dcterms:modified xsi:type="dcterms:W3CDTF">2026-05-04T00:56:00Z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0x010100581E6DE5AA0A584D8FF2A3D0949450C7</vt:lpwstr>
  </property>
  <property fmtid="{D5CDD505-2E9C-101B-9397-08002B2CF9AE}" pid="3" name="MediaServiceImageTags">
    <vt:lpwstr/>
  </property>
</Properties>
</file>